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03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.08.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- 09.08.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2025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(KW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693"/>
        <w:gridCol w:w="2835"/>
        <w:gridCol w:w="2694"/>
      </w:tblGrid>
      <w:tr w:rsidR="00823A01" w:rsidRPr="00A54B71" w:rsidTr="002C1E9A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2C1E9A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2C1E9A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E1EE1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Frische Luft </w:t>
            </w:r>
          </w:p>
          <w:p w:rsidR="00B03753" w:rsidRPr="004E1EE1" w:rsidRDefault="004E1EE1" w:rsidP="004E1EE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</w:p>
          <w:p w:rsidR="00B03753" w:rsidRPr="00095543" w:rsidRDefault="004E1EE1" w:rsidP="00B0375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00150" cy="8763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20B9F" w:rsidRPr="00E62A76" w:rsidRDefault="00D20B9F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D3227F" w:rsidRPr="006A6313" w:rsidRDefault="00D3227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20B9F" w:rsidRPr="00C535AA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Akkordeon Musik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 </w:t>
            </w:r>
            <w:r w:rsidRPr="004E1EE1"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D3227F" w:rsidRPr="006A6313" w:rsidRDefault="004E1EE1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388745" cy="828675"/>
                  <wp:effectExtent l="0" t="0" r="1905" b="952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250" cy="85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Default="002F5018" w:rsidP="00D20B9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>Ausf</w:t>
            </w:r>
            <w:r w:rsidR="00AF1517">
              <w:rPr>
                <w:rFonts w:asciiTheme="minorHAnsi" w:hAnsiTheme="minorHAnsi" w:cstheme="minorHAnsi"/>
                <w:b/>
                <w:sz w:val="32"/>
                <w:szCs w:val="32"/>
              </w:rPr>
              <w:t>l</w:t>
            </w: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ug </w:t>
            </w:r>
          </w:p>
          <w:p w:rsidR="002F5018" w:rsidRPr="002F5018" w:rsidRDefault="002F5018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ins </w:t>
            </w:r>
            <w:proofErr w:type="spellStart"/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>Wolfental</w:t>
            </w:r>
            <w:proofErr w:type="spellEnd"/>
          </w:p>
          <w:p w:rsidR="00B03753" w:rsidRPr="002F5018" w:rsidRDefault="002F5018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552575" cy="790575"/>
                  <wp:effectExtent l="0" t="0" r="9525" b="9525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094" cy="79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03753" w:rsidRDefault="00B03753" w:rsidP="00D3227F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E1EE1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Frische Luft </w:t>
            </w:r>
          </w:p>
          <w:p w:rsidR="00B03753" w:rsidRDefault="004E1EE1" w:rsidP="004E1EE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E62A76" w:rsidRDefault="004E1EE1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776AAC1E">
                  <wp:extent cx="1200785" cy="8763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2A76" w:rsidRDefault="00E62A76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44AE5" w:rsidRDefault="00E44AE5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Pr="004C38DA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Default="0008504A" w:rsidP="00E62A76">
            <w:pPr>
              <w:rPr>
                <w:noProof/>
              </w:rPr>
            </w:pPr>
          </w:p>
          <w:p w:rsidR="00E62A76" w:rsidRPr="004C38DA" w:rsidRDefault="00E62A7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E1EE1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Kreativ </w:t>
            </w:r>
          </w:p>
          <w:p w:rsidR="00284220" w:rsidRDefault="004E1EE1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284220" w:rsidRDefault="00472104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259789366"/>
                <w:picture/>
              </w:sdtPr>
              <w:sdtEndPr/>
              <w:sdtContent>
                <w:r w:rsidR="004E1EE1">
                  <w:rPr>
                    <w:noProof/>
                  </w:rPr>
                  <w:drawing>
                    <wp:inline distT="0" distB="0" distL="0" distR="0">
                      <wp:extent cx="1266825" cy="933450"/>
                      <wp:effectExtent l="0" t="0" r="0" b="0"/>
                      <wp:docPr id="10" name="Grafik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1070" cy="995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08504A" w:rsidRDefault="0008504A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44AE5" w:rsidRPr="006913A3" w:rsidRDefault="00E44AE5" w:rsidP="00565A6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44069E" w:rsidRPr="0044069E" w:rsidRDefault="004E1EE1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Akkordeon Musik mit Katrin</w:t>
            </w:r>
          </w:p>
          <w:p w:rsidR="006913A3" w:rsidRPr="0044069E" w:rsidRDefault="0044069E" w:rsidP="0044069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483A22CD">
                  <wp:extent cx="1390015" cy="828675"/>
                  <wp:effectExtent l="0" t="0" r="635" b="952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Pr="002F5018" w:rsidRDefault="002F5018" w:rsidP="0044069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>Ausf</w:t>
            </w:r>
            <w:r w:rsidR="00AF1517">
              <w:rPr>
                <w:rFonts w:asciiTheme="minorHAnsi" w:hAnsiTheme="minorHAnsi" w:cstheme="minorHAnsi"/>
                <w:b/>
                <w:sz w:val="32"/>
                <w:szCs w:val="32"/>
              </w:rPr>
              <w:t>l</w:t>
            </w: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ug </w:t>
            </w:r>
          </w:p>
          <w:p w:rsidR="002F5018" w:rsidRDefault="002F5018" w:rsidP="0044069E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ins </w:t>
            </w:r>
            <w:proofErr w:type="spellStart"/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>Wolfental</w:t>
            </w:r>
            <w:proofErr w:type="spellEnd"/>
          </w:p>
          <w:p w:rsidR="006913A3" w:rsidRPr="002F5018" w:rsidRDefault="002F5018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503680" cy="838200"/>
                  <wp:effectExtent l="0" t="0" r="127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999" cy="843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FD2A2E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44AE5" w:rsidRPr="00E62A76" w:rsidRDefault="00E44AE5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A6313" w:rsidRDefault="006A631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76B0F" w:rsidRDefault="0044069E" w:rsidP="0044069E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>Sitzgymnastik</w:t>
            </w:r>
          </w:p>
          <w:p w:rsidR="00E76B0F" w:rsidRDefault="00E76B0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</w:t>
            </w:r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>rtina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und Lisa</w:t>
            </w:r>
          </w:p>
          <w:p w:rsidR="00E44AE5" w:rsidRPr="00C87C5D" w:rsidRDefault="00472104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527991477"/>
                <w:picture/>
              </w:sdtPr>
              <w:sdtEndPr/>
              <w:sdtContent>
                <w:r w:rsidR="00E76B0F">
                  <w:rPr>
                    <w:noProof/>
                  </w:rPr>
                  <w:drawing>
                    <wp:inline distT="0" distB="0" distL="0" distR="0" wp14:anchorId="7D4E6CB0" wp14:editId="44ACA030">
                      <wp:extent cx="1113790" cy="828675"/>
                      <wp:effectExtent l="0" t="0" r="0" b="9525"/>
                      <wp:docPr id="13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8665" cy="847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E1EE1" w:rsidRDefault="004E1EE1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Urlaub</w:t>
            </w:r>
          </w:p>
          <w:p w:rsidR="00E44AE5" w:rsidRDefault="00C535AA" w:rsidP="00AA4F09">
            <w:pPr>
              <w:jc w:val="center"/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AA4F09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E76B0F" w:rsidRPr="004C38DA" w:rsidRDefault="0044069E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502410" cy="866775"/>
                  <wp:effectExtent l="0" t="0" r="2540" b="952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25268" cy="879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84220" w:rsidRDefault="00D1322A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Musik </w:t>
            </w:r>
          </w:p>
          <w:p w:rsidR="00AA4F09" w:rsidRDefault="00D1322A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</w:t>
            </w:r>
            <w:r w:rsidR="00AA4F09">
              <w:rPr>
                <w:rFonts w:asciiTheme="minorHAnsi" w:hAnsiTheme="minorHAnsi" w:cstheme="minorHAnsi"/>
                <w:b/>
                <w:sz w:val="32"/>
                <w:szCs w:val="32"/>
              </w:rPr>
              <w:t>t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AA4F09">
              <w:rPr>
                <w:rFonts w:asciiTheme="minorHAnsi" w:hAnsiTheme="minorHAnsi" w:cstheme="minorHAnsi"/>
                <w:b/>
                <w:sz w:val="32"/>
                <w:szCs w:val="32"/>
              </w:rPr>
              <w:t>M</w:t>
            </w:r>
            <w:r w:rsidR="0044069E">
              <w:rPr>
                <w:rFonts w:asciiTheme="minorHAnsi" w:hAnsiTheme="minorHAnsi" w:cstheme="minorHAnsi"/>
                <w:b/>
                <w:sz w:val="32"/>
                <w:szCs w:val="32"/>
              </w:rPr>
              <w:t>artina</w:t>
            </w:r>
          </w:p>
          <w:p w:rsidR="006913A3" w:rsidRPr="006A6313" w:rsidRDefault="00AA4F09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FA5DA21" wp14:editId="38ADF6EF">
                  <wp:extent cx="1133475" cy="742950"/>
                  <wp:effectExtent l="0" t="0" r="952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Default="002F5018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>Ausf</w:t>
            </w:r>
            <w:r w:rsidR="00AF1517">
              <w:rPr>
                <w:rFonts w:asciiTheme="minorHAnsi" w:hAnsiTheme="minorHAnsi" w:cstheme="minorHAnsi"/>
                <w:b/>
                <w:sz w:val="32"/>
                <w:szCs w:val="32"/>
              </w:rPr>
              <w:t>l</w:t>
            </w: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ug </w:t>
            </w:r>
          </w:p>
          <w:p w:rsidR="002F5018" w:rsidRPr="002F5018" w:rsidRDefault="002F5018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ins </w:t>
            </w:r>
            <w:proofErr w:type="spellStart"/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>Wolfental</w:t>
            </w:r>
            <w:proofErr w:type="spellEnd"/>
          </w:p>
          <w:p w:rsidR="00B03753" w:rsidRPr="002F5018" w:rsidRDefault="002F5018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FC07C14">
                  <wp:extent cx="1505585" cy="841375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Pr="007E0401" w:rsidRDefault="007E0401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4E1EE1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E76B0F" w:rsidRPr="0044069E" w:rsidRDefault="00E76B0F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B03753" w:rsidRPr="008177B6" w:rsidRDefault="004E1EE1" w:rsidP="00D1322A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C1C1908">
                  <wp:extent cx="1200785" cy="8001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44069E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 w:rsidR="00E62A7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E62A76" w:rsidRPr="0044069E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="00E62A7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Anja </w:t>
            </w:r>
          </w:p>
          <w:p w:rsidR="00C535AA" w:rsidRPr="004C38DA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t xml:space="preserve">  </w:t>
            </w:r>
            <w:r w:rsidR="00C535AA">
              <w:rPr>
                <w:noProof/>
              </w:rPr>
              <w:drawing>
                <wp:inline distT="0" distB="0" distL="0" distR="0" wp14:anchorId="55DF8389" wp14:editId="7AC5F1B6">
                  <wp:extent cx="1465811" cy="857250"/>
                  <wp:effectExtent l="0" t="0" r="1270" b="0"/>
                  <wp:docPr id="29" name="Bild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137" cy="867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Default="002F5018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Bewegungs-</w:t>
            </w:r>
          </w:p>
          <w:p w:rsidR="002F5018" w:rsidRDefault="002F5018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geschichten</w:t>
            </w:r>
            <w:proofErr w:type="spellEnd"/>
          </w:p>
          <w:p w:rsidR="00B03753" w:rsidRPr="006913A3" w:rsidRDefault="004E1EE1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Sylvia und Lisa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B03753" w:rsidRDefault="00B03753" w:rsidP="00D1322A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Gedächtnis-</w:t>
            </w:r>
          </w:p>
          <w:p w:rsidR="00D1322A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training</w:t>
            </w:r>
            <w:proofErr w:type="spellEnd"/>
            <w:r w:rsidR="00D1322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7E0401" w:rsidRPr="006A6313" w:rsidRDefault="00472104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303812735"/>
                <w:picture/>
              </w:sdtPr>
              <w:sdtEndPr/>
              <w:sdtContent>
                <w:r w:rsidR="00D1322A">
                  <w:rPr>
                    <w:noProof/>
                  </w:rPr>
                  <w:drawing>
                    <wp:inline distT="0" distB="0" distL="0" distR="0" wp14:anchorId="5D0B9F68" wp14:editId="21EF4F52">
                      <wp:extent cx="734273" cy="411192"/>
                      <wp:effectExtent l="0" t="0" r="8890" b="8255"/>
                      <wp:docPr id="12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4273" cy="4111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F5018" w:rsidRPr="002F5018" w:rsidRDefault="00AF1517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Einzel</w:t>
            </w:r>
          </w:p>
          <w:p w:rsidR="005951C0" w:rsidRPr="002F5018" w:rsidRDefault="002F5018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  <w:r w:rsidR="00B03753" w:rsidRPr="002F501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B03753" w:rsidRDefault="002F5018" w:rsidP="006851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B0D87C">
                  <wp:extent cx="987425" cy="658495"/>
                  <wp:effectExtent l="0" t="0" r="3175" b="825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nil"/>
            </w:tcBorders>
          </w:tcPr>
          <w:p w:rsidR="00AA4F09" w:rsidRDefault="00AA4F09" w:rsidP="00AA4F0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B03753" w:rsidRPr="00AC4B61" w:rsidRDefault="00B03753" w:rsidP="00AA4F09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2C1E9A">
        <w:trPr>
          <w:trHeight w:val="1060"/>
        </w:trPr>
        <w:tc>
          <w:tcPr>
            <w:tcW w:w="2977" w:type="dxa"/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B03753" w:rsidRPr="00D3227F" w:rsidRDefault="00D3227F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3227F">
              <w:rPr>
                <w:rFonts w:asciiTheme="minorHAnsi" w:hAnsiTheme="minorHAnsi" w:cstheme="minorHAnsi"/>
                <w:b/>
                <w:sz w:val="32"/>
                <w:szCs w:val="32"/>
              </w:rPr>
              <w:t>Sturzpro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phylaxe</w:t>
            </w:r>
          </w:p>
        </w:tc>
        <w:tc>
          <w:tcPr>
            <w:tcW w:w="2977" w:type="dxa"/>
            <w:vAlign w:val="center"/>
          </w:tcPr>
          <w:p w:rsidR="00B03753" w:rsidRDefault="00B03753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B03753" w:rsidRPr="00C3155B" w:rsidRDefault="00B03753" w:rsidP="00B037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835" w:type="dxa"/>
          </w:tcPr>
          <w:p w:rsidR="00B03753" w:rsidRPr="00AC4B61" w:rsidRDefault="00B03753" w:rsidP="00B0375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2C1E9A">
        <w:trPr>
          <w:trHeight w:val="700"/>
        </w:trPr>
        <w:tc>
          <w:tcPr>
            <w:tcW w:w="2977" w:type="dxa"/>
            <w:shd w:val="clear" w:color="auto" w:fill="D7698E"/>
          </w:tcPr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817" w:type="dxa"/>
        <w:tblLayout w:type="fixed"/>
        <w:tblLook w:val="04A0" w:firstRow="1" w:lastRow="0" w:firstColumn="1" w:lastColumn="0" w:noHBand="0" w:noVBand="1"/>
      </w:tblPr>
      <w:tblGrid>
        <w:gridCol w:w="3119"/>
        <w:gridCol w:w="2830"/>
        <w:gridCol w:w="2835"/>
        <w:gridCol w:w="2835"/>
        <w:gridCol w:w="2835"/>
        <w:gridCol w:w="2981"/>
        <w:gridCol w:w="2689"/>
        <w:gridCol w:w="2693"/>
      </w:tblGrid>
      <w:tr w:rsidR="00575B45" w:rsidRPr="00A54B71" w:rsidTr="00472104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83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81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8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472104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83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81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4A6C89" w:rsidRPr="00A54B71" w:rsidTr="00472104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4D7216" w:rsidRDefault="00AF1517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Offene Runde</w:t>
            </w:r>
          </w:p>
          <w:p w:rsidR="007E0401" w:rsidRPr="00AF1517" w:rsidRDefault="00AF1517" w:rsidP="00AF151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Anja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2E80A63">
                  <wp:extent cx="1200150" cy="752475"/>
                  <wp:effectExtent l="0" t="0" r="0" b="9525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F1517" w:rsidRDefault="00AF1517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Stammtisch </w:t>
            </w:r>
          </w:p>
          <w:p w:rsidR="00AF1517" w:rsidRPr="00AF1517" w:rsidRDefault="00AF1517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mit Martina</w:t>
            </w:r>
          </w:p>
          <w:p w:rsidR="00C535AA" w:rsidRPr="00AF1517" w:rsidRDefault="00AF1517" w:rsidP="00AF151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552575" cy="895350"/>
                  <wp:effectExtent l="0" t="0" r="9525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69687" cy="905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Default="00444066" w:rsidP="00444066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        </w:t>
            </w:r>
            <w:r w:rsidR="00472104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  <w:bookmarkStart w:id="0" w:name="_GoBack"/>
            <w:bookmarkEnd w:id="0"/>
            <w:r w:rsidRPr="00444066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Kreativ </w:t>
            </w:r>
          </w:p>
          <w:p w:rsidR="00444066" w:rsidRDefault="00444066" w:rsidP="00284220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444066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zum Sommer </w:t>
            </w:r>
          </w:p>
          <w:p w:rsidR="00444066" w:rsidRDefault="00444066" w:rsidP="00284220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auf</w:t>
            </w:r>
            <w:r w:rsidRPr="00444066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  <w:proofErr w:type="spellStart"/>
            <w:r w:rsidRPr="00444066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Wb</w:t>
            </w:r>
            <w:proofErr w:type="spellEnd"/>
            <w:r w:rsidRPr="00444066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3</w:t>
            </w:r>
          </w:p>
          <w:p w:rsidR="00444066" w:rsidRPr="00444066" w:rsidRDefault="00444066" w:rsidP="00444066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444066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mit Sylvia</w:t>
            </w:r>
          </w:p>
          <w:p w:rsidR="004A6C89" w:rsidRPr="00444066" w:rsidRDefault="00444066" w:rsidP="00444066">
            <w:pPr>
              <w:rPr>
                <w:rFonts w:asciiTheme="minorHAnsi" w:hAnsiTheme="minorHAnsi"/>
                <w:sz w:val="32"/>
                <w:szCs w:val="36"/>
              </w:rPr>
            </w:pP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1162050" cy="638175"/>
                  <wp:effectExtent l="0" t="0" r="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247" cy="64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CF639B" w:rsidRPr="00460EFF" w:rsidRDefault="00CF639B" w:rsidP="004A6C89">
            <w:pPr>
              <w:jc w:val="center"/>
              <w:rPr>
                <w:b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4A6C89" w:rsidRDefault="004A6C89" w:rsidP="00444066">
            <w:pPr>
              <w:jc w:val="center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Pr="00605105" w:rsidRDefault="004A6C89" w:rsidP="004A6C8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5951C0" w:rsidRDefault="005951C0" w:rsidP="005951C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A6C89" w:rsidRDefault="004A6C89" w:rsidP="00685173">
            <w:pPr>
              <w:jc w:val="center"/>
            </w:pPr>
          </w:p>
        </w:tc>
      </w:tr>
      <w:tr w:rsidR="00284220" w:rsidRPr="00A54B71" w:rsidTr="00472104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F1517" w:rsidRDefault="00AF1517" w:rsidP="00AF151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AF1517" w:rsidRPr="00AF1517" w:rsidRDefault="00AF1517" w:rsidP="00AF151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Katrin</w:t>
            </w:r>
          </w:p>
          <w:p w:rsidR="00284220" w:rsidRPr="00AF1517" w:rsidRDefault="00AF1517" w:rsidP="00AF151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137BEE0E">
                  <wp:extent cx="1314450" cy="1009650"/>
                  <wp:effectExtent l="0" t="0" r="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C535AA"/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Default="0044406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444066" w:rsidRPr="00444066" w:rsidRDefault="00444066" w:rsidP="0044406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Katrin</w:t>
            </w:r>
          </w:p>
          <w:p w:rsidR="00284220" w:rsidRPr="00444066" w:rsidRDefault="00444066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C4C415D">
                  <wp:extent cx="1685925" cy="838200"/>
                  <wp:effectExtent l="0" t="0" r="9525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89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284220" w:rsidRPr="00B41FC1" w:rsidRDefault="00284220" w:rsidP="00284220">
            <w:pPr>
              <w:jc w:val="center"/>
              <w:rPr>
                <w:sz w:val="28"/>
                <w:szCs w:val="28"/>
              </w:rPr>
            </w:pPr>
          </w:p>
        </w:tc>
      </w:tr>
      <w:tr w:rsidR="00284220" w:rsidRPr="00A54B71" w:rsidTr="00472104">
        <w:trPr>
          <w:trHeight w:hRule="exact" w:val="2665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D3227F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444066" w:rsidRDefault="0044406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646EE23B" wp14:editId="0CE9E8F3">
                  <wp:extent cx="1495425" cy="895350"/>
                  <wp:effectExtent l="0" t="0" r="9525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4220" w:rsidRPr="00235DDF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Default="0044406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Besuch </w:t>
            </w:r>
          </w:p>
          <w:p w:rsidR="00444066" w:rsidRPr="00444066" w:rsidRDefault="00444066" w:rsidP="0044406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der Dachterrasse mit Martina</w:t>
            </w:r>
            <w:r w:rsidR="00284220" w:rsidRPr="00CF639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284220" w:rsidRPr="00444066" w:rsidRDefault="00444066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05752CF">
                  <wp:extent cx="1447800" cy="828675"/>
                  <wp:effectExtent l="0" t="0" r="0" b="9525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</w:p>
          <w:p w:rsidR="00284220" w:rsidRDefault="00284220" w:rsidP="004440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Individuelle </w:t>
            </w:r>
          </w:p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Betreuung </w:t>
            </w:r>
          </w:p>
          <w:p w:rsidR="00284220" w:rsidRPr="00444066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6"/>
              </w:rPr>
              <w:t>mit Martina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hRule="exact" w:val="2532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Offene Runde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472104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181945208"/>
                <w:picture/>
              </w:sdtPr>
              <w:sdtEndPr/>
              <w:sdtContent>
                <w:r w:rsidR="00284220">
                  <w:rPr>
                    <w:noProof/>
                  </w:rPr>
                  <w:drawing>
                    <wp:inline distT="0" distB="0" distL="0" distR="0" wp14:anchorId="1F4C946F" wp14:editId="57E728C9">
                      <wp:extent cx="1038225" cy="781050"/>
                      <wp:effectExtent l="0" t="0" r="9525" b="0"/>
                      <wp:docPr id="53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9315" cy="781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Pr="00C87C5D" w:rsidRDefault="00284220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72104" w:rsidRDefault="00444066" w:rsidP="0044406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4406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Kreativ </w:t>
            </w:r>
          </w:p>
          <w:p w:rsidR="00472104" w:rsidRDefault="00444066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4406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zum Sommer </w:t>
            </w:r>
          </w:p>
          <w:p w:rsidR="00284220" w:rsidRPr="00444066" w:rsidRDefault="00444066" w:rsidP="0044406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44066"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  </w:t>
            </w:r>
            <w:r w:rsidR="00472104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6D74CD3B">
                  <wp:extent cx="1409700" cy="714375"/>
                  <wp:effectExtent l="0" t="0" r="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Pr="00CF639B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Individuelle </w:t>
            </w:r>
          </w:p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Betreuung </w:t>
            </w:r>
          </w:p>
          <w:p w:rsidR="00284220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284220" w:rsidRPr="00C535AA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3B6F9D" w:rsidRDefault="00284220" w:rsidP="00284220">
            <w:pPr>
              <w:jc w:val="center"/>
            </w:pPr>
            <w:r w:rsidRPr="003B6F9D"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Individuelle </w:t>
            </w:r>
          </w:p>
          <w:p w:rsidR="00472104" w:rsidRPr="00472104" w:rsidRDefault="00472104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Betreuung </w:t>
            </w:r>
          </w:p>
          <w:p w:rsidR="00284220" w:rsidRDefault="00472104" w:rsidP="00472104">
            <w:pPr>
              <w:jc w:val="center"/>
            </w:pPr>
            <w:r w:rsidRPr="00472104"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</w:tc>
      </w:tr>
      <w:tr w:rsidR="00284220" w:rsidRPr="00A54B71" w:rsidTr="00472104">
        <w:trPr>
          <w:trHeight w:val="700"/>
        </w:trPr>
        <w:tc>
          <w:tcPr>
            <w:tcW w:w="3119" w:type="dxa"/>
            <w:shd w:val="clear" w:color="auto" w:fill="D7698E"/>
          </w:tcPr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830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9235C" w:rsidRDefault="00284220" w:rsidP="0028422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E0401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vAlign w:val="center"/>
          </w:tcPr>
          <w:p w:rsidR="00284220" w:rsidRPr="008769A9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284220" w:rsidRDefault="00284220" w:rsidP="00284220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30"/>
      <w:footerReference w:type="default" r:id="rId31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4E1EE1">
            <w:rPr>
              <w:noProof/>
              <w:sz w:val="16"/>
              <w:szCs w:val="16"/>
            </w:rPr>
            <w:t>29.07.2026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J. </w:t>
          </w:r>
          <w:proofErr w:type="spellStart"/>
          <w:r w:rsidRPr="00E33CC2">
            <w:rPr>
              <w:sz w:val="16"/>
              <w:szCs w:val="16"/>
            </w:rPr>
            <w:t>Dignas</w:t>
          </w:r>
          <w:proofErr w:type="spellEnd"/>
        </w:p>
        <w:p w:rsidR="006E0A8D" w:rsidRPr="00E33CC2" w:rsidRDefault="006E0A8D" w:rsidP="00E33CC2">
          <w:pPr>
            <w:rPr>
              <w:sz w:val="16"/>
              <w:szCs w:val="16"/>
            </w:rPr>
          </w:pPr>
          <w:proofErr w:type="spellStart"/>
          <w:r w:rsidRPr="00E33CC2">
            <w:rPr>
              <w:sz w:val="16"/>
              <w:szCs w:val="16"/>
            </w:rPr>
            <w:t>Ltg</w:t>
          </w:r>
          <w:proofErr w:type="spellEnd"/>
          <w:r w:rsidRPr="00E33CC2">
            <w:rPr>
              <w:sz w:val="16"/>
              <w:szCs w:val="16"/>
            </w:rPr>
            <w:t>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4E1EE1">
            <w:rPr>
              <w:noProof/>
              <w:sz w:val="16"/>
              <w:szCs w:val="16"/>
            </w:rPr>
            <w:t>29.07.2026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397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301A8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AAF"/>
    <w:rsid w:val="00273573"/>
    <w:rsid w:val="00273753"/>
    <w:rsid w:val="00274734"/>
    <w:rsid w:val="002751B7"/>
    <w:rsid w:val="00282CC9"/>
    <w:rsid w:val="00284220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2AEE"/>
    <w:rsid w:val="002E3223"/>
    <w:rsid w:val="002E6556"/>
    <w:rsid w:val="002E65FE"/>
    <w:rsid w:val="002F068F"/>
    <w:rsid w:val="002F2412"/>
    <w:rsid w:val="002F2B3D"/>
    <w:rsid w:val="002F501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7374"/>
    <w:rsid w:val="00347797"/>
    <w:rsid w:val="00350985"/>
    <w:rsid w:val="00355E89"/>
    <w:rsid w:val="00357373"/>
    <w:rsid w:val="003616B0"/>
    <w:rsid w:val="003634DA"/>
    <w:rsid w:val="00363FFA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F18"/>
    <w:rsid w:val="0043253E"/>
    <w:rsid w:val="00433840"/>
    <w:rsid w:val="00433E4B"/>
    <w:rsid w:val="00434369"/>
    <w:rsid w:val="0044064D"/>
    <w:rsid w:val="0044069E"/>
    <w:rsid w:val="0044380B"/>
    <w:rsid w:val="00444064"/>
    <w:rsid w:val="00444066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2104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E4D"/>
    <w:rsid w:val="004E1488"/>
    <w:rsid w:val="004E184A"/>
    <w:rsid w:val="004E1EE1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655F"/>
    <w:rsid w:val="00577333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E46"/>
    <w:rsid w:val="005F12ED"/>
    <w:rsid w:val="005F384C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1B88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4CDF"/>
    <w:rsid w:val="00736D49"/>
    <w:rsid w:val="007408B0"/>
    <w:rsid w:val="00741824"/>
    <w:rsid w:val="00745783"/>
    <w:rsid w:val="00745EFA"/>
    <w:rsid w:val="00747553"/>
    <w:rsid w:val="00750686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6573"/>
    <w:rsid w:val="00947D8E"/>
    <w:rsid w:val="0095046E"/>
    <w:rsid w:val="009508E4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613C"/>
    <w:rsid w:val="00966374"/>
    <w:rsid w:val="009669CB"/>
    <w:rsid w:val="00970F86"/>
    <w:rsid w:val="00972911"/>
    <w:rsid w:val="0097328A"/>
    <w:rsid w:val="0097360B"/>
    <w:rsid w:val="0097580C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2AB"/>
    <w:rsid w:val="009C6B5F"/>
    <w:rsid w:val="009D07FD"/>
    <w:rsid w:val="009D0F6D"/>
    <w:rsid w:val="009D11B8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517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FE"/>
    <w:rsid w:val="00BB3FEC"/>
    <w:rsid w:val="00BB714B"/>
    <w:rsid w:val="00BC32F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8A"/>
    <w:rsid w:val="00C2545B"/>
    <w:rsid w:val="00C25D01"/>
    <w:rsid w:val="00C26FBC"/>
    <w:rsid w:val="00C2760D"/>
    <w:rsid w:val="00C27F8F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5AA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1453"/>
    <w:rsid w:val="00CF28C9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322A"/>
    <w:rsid w:val="00D1464D"/>
    <w:rsid w:val="00D14C40"/>
    <w:rsid w:val="00D16915"/>
    <w:rsid w:val="00D17534"/>
    <w:rsid w:val="00D20B9F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FB3"/>
    <w:rsid w:val="00E449CD"/>
    <w:rsid w:val="00E44AE5"/>
    <w:rsid w:val="00E51602"/>
    <w:rsid w:val="00E55748"/>
    <w:rsid w:val="00E56BF9"/>
    <w:rsid w:val="00E61CB6"/>
    <w:rsid w:val="00E624A2"/>
    <w:rsid w:val="00E62A76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DC0"/>
    <w:rsid w:val="00F45170"/>
    <w:rsid w:val="00F46325"/>
    <w:rsid w:val="00F47B58"/>
    <w:rsid w:val="00F51049"/>
    <w:rsid w:val="00F53E9C"/>
    <w:rsid w:val="00F5606A"/>
    <w:rsid w:val="00F57AA0"/>
    <w:rsid w:val="00F57AD8"/>
    <w:rsid w:val="00F623BB"/>
    <w:rsid w:val="00F62CD6"/>
    <w:rsid w:val="00F63A3C"/>
    <w:rsid w:val="00F65664"/>
    <w:rsid w:val="00F65A23"/>
    <w:rsid w:val="00F65DE7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7313"/>
    <o:shapelayout v:ext="edit">
      <o:idmap v:ext="edit" data="1"/>
    </o:shapelayout>
  </w:shapeDefaults>
  <w:decimalSymbol w:val=","/>
  <w:listSeparator w:val=";"/>
  <w14:docId w14:val="682DCDEB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2B6E9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8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18E87-369B-4EFF-AF2E-9487B994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201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1836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Haus am Gigelberg</cp:lastModifiedBy>
  <cp:revision>2</cp:revision>
  <cp:lastPrinted>2025-08-08T10:25:00Z</cp:lastPrinted>
  <dcterms:created xsi:type="dcterms:W3CDTF">2026-07-29T12:07:00Z</dcterms:created>
  <dcterms:modified xsi:type="dcterms:W3CDTF">2026-07-29T12:07:00Z</dcterms:modified>
</cp:coreProperties>
</file>