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9003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97791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24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.08.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-</w:t>
      </w:r>
      <w:r w:rsidR="0097791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30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08.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202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6 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(KW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</w:t>
      </w:r>
      <w:r w:rsidR="0097791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5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835"/>
        <w:gridCol w:w="2693"/>
        <w:gridCol w:w="2694"/>
      </w:tblGrid>
      <w:tr w:rsidR="00823A01" w:rsidRPr="00A54B71" w:rsidTr="00364398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364398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364398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4E1EE1" w:rsidRDefault="004E1EE1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</w:p>
          <w:p w:rsidR="00B03753" w:rsidRPr="00095543" w:rsidRDefault="00B0375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20B9F" w:rsidRDefault="00CF0D16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</w:t>
            </w:r>
          </w:p>
          <w:p w:rsidR="00CF0D16" w:rsidRPr="00E62A76" w:rsidRDefault="00CF0D16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D3227F" w:rsidRPr="006A6313" w:rsidRDefault="00364398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5FE026CD">
                  <wp:extent cx="1274445" cy="731520"/>
                  <wp:effectExtent l="0" t="0" r="1905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6913A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726A0" w:rsidRDefault="004E1EE1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 w:rsidR="00416A3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416A3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Musik </w:t>
            </w:r>
          </w:p>
          <w:p w:rsidR="00416A3F" w:rsidRDefault="002726A0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</w:t>
            </w:r>
          </w:p>
          <w:p w:rsidR="002726A0" w:rsidRDefault="00416A3F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mit Martha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 w:rsidR="002726A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D20B9F" w:rsidRPr="00C535AA" w:rsidRDefault="002726A0" w:rsidP="004E1EE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auf WB 1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D3227F" w:rsidRPr="006A6313" w:rsidRDefault="00D3227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F5018" w:rsidRPr="002F5018" w:rsidRDefault="002F5018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2F5018" w:rsidRDefault="00B03753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64398" w:rsidRPr="00427BF3" w:rsidRDefault="00427BF3" w:rsidP="0036439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</w:p>
          <w:p w:rsidR="00427BF3" w:rsidRP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726A0" w:rsidRDefault="004E1EE1" w:rsidP="002726A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2726A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Einzel </w:t>
            </w:r>
          </w:p>
          <w:p w:rsidR="00E62A76" w:rsidRDefault="002726A0" w:rsidP="002726A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mit Martina </w:t>
            </w:r>
          </w:p>
          <w:p w:rsidR="00E44AE5" w:rsidRDefault="002726A0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4850283D">
                  <wp:extent cx="1266825" cy="876300"/>
                  <wp:effectExtent l="0" t="0" r="9525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Pr="004C38DA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9119C3" w:rsidRDefault="009119C3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08504A" w:rsidRDefault="0008504A" w:rsidP="00E62A76">
            <w:pPr>
              <w:rPr>
                <w:noProof/>
              </w:rPr>
            </w:pPr>
          </w:p>
          <w:p w:rsidR="00E62A76" w:rsidRPr="004C38DA" w:rsidRDefault="00E62A7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726A0" w:rsidRDefault="004E1EE1" w:rsidP="002726A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2726A0">
              <w:rPr>
                <w:rFonts w:asciiTheme="minorHAnsi" w:hAnsiTheme="minorHAnsi" w:cstheme="minorHAnsi"/>
                <w:b/>
                <w:sz w:val="32"/>
                <w:szCs w:val="32"/>
              </w:rPr>
              <w:t>Bewegungs-</w:t>
            </w:r>
          </w:p>
          <w:p w:rsidR="002726A0" w:rsidRDefault="002726A0" w:rsidP="002726A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Geschichten </w:t>
            </w:r>
          </w:p>
          <w:p w:rsidR="002726A0" w:rsidRDefault="002726A0" w:rsidP="002726A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mit Sylvia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08504A" w:rsidRDefault="0008504A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44AE5" w:rsidRPr="006913A3" w:rsidRDefault="00E44AE5" w:rsidP="00565A6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726A0" w:rsidRDefault="002726A0" w:rsidP="00DE453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Musik </w:t>
            </w:r>
          </w:p>
          <w:p w:rsidR="009119C3" w:rsidRDefault="002726A0" w:rsidP="00DE453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</w:t>
            </w:r>
          </w:p>
          <w:p w:rsidR="0044069E" w:rsidRPr="0044069E" w:rsidRDefault="004E1EE1" w:rsidP="0044069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2726A0">
              <w:rPr>
                <w:rFonts w:asciiTheme="minorHAnsi" w:hAnsiTheme="minorHAnsi" w:cstheme="minorHAnsi"/>
                <w:b/>
                <w:sz w:val="32"/>
                <w:szCs w:val="32"/>
              </w:rPr>
              <w:t>Martha</w:t>
            </w:r>
          </w:p>
          <w:p w:rsidR="006913A3" w:rsidRPr="0044069E" w:rsidRDefault="0044069E" w:rsidP="0044069E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 w:rsidR="009119C3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4EBCD12">
                  <wp:extent cx="1134110" cy="743585"/>
                  <wp:effectExtent l="0" t="0" r="889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364398" w:rsidRDefault="00364398" w:rsidP="002F501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364398">
              <w:rPr>
                <w:rFonts w:asciiTheme="minorHAnsi" w:hAnsiTheme="minorHAnsi" w:cstheme="minorHAnsi"/>
                <w:b/>
                <w:sz w:val="32"/>
                <w:szCs w:val="32"/>
              </w:rPr>
              <w:t>Gedächtnistra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in</w:t>
            </w:r>
            <w:r w:rsidRPr="0036439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ing </w:t>
            </w:r>
          </w:p>
          <w:p w:rsidR="00364398" w:rsidRPr="00364398" w:rsidRDefault="00364398" w:rsidP="0036439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364398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6913A3" w:rsidRPr="00364398" w:rsidRDefault="00364398" w:rsidP="0036439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70717957">
                  <wp:extent cx="1171575" cy="723900"/>
                  <wp:effectExtent l="0" t="0" r="9525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E0401" w:rsidRDefault="007E0401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44AE5" w:rsidRPr="00E62A76" w:rsidRDefault="00E44AE5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A6313" w:rsidRDefault="006A631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76B0F" w:rsidRDefault="002726A0" w:rsidP="0044069E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Fit in den Tag</w:t>
            </w:r>
          </w:p>
          <w:p w:rsidR="00E76B0F" w:rsidRDefault="00E76B0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</w:t>
            </w:r>
            <w:r w:rsidR="00284220">
              <w:rPr>
                <w:rFonts w:asciiTheme="minorHAnsi" w:hAnsiTheme="minorHAnsi" w:cstheme="minorHAnsi"/>
                <w:b/>
                <w:sz w:val="32"/>
                <w:szCs w:val="32"/>
              </w:rPr>
              <w:t>rtina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44AE5" w:rsidRPr="00C87C5D" w:rsidRDefault="00CC0F30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1527991477"/>
                <w:picture/>
              </w:sdtPr>
              <w:sdtEndPr/>
              <w:sdtContent>
                <w:r w:rsidR="00E76B0F">
                  <w:rPr>
                    <w:noProof/>
                  </w:rPr>
                  <w:drawing>
                    <wp:inline distT="0" distB="0" distL="0" distR="0" wp14:anchorId="7D4E6CB0" wp14:editId="44ACA030">
                      <wp:extent cx="1113790" cy="828675"/>
                      <wp:effectExtent l="0" t="0" r="0" b="9525"/>
                      <wp:docPr id="13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8665" cy="847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726A0" w:rsidRDefault="002726A0" w:rsidP="00416A3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Welche Paare </w:t>
            </w:r>
          </w:p>
          <w:p w:rsidR="002726A0" w:rsidRDefault="002726A0" w:rsidP="00416A3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gehören</w:t>
            </w:r>
          </w:p>
          <w:p w:rsidR="00416A3F" w:rsidRPr="00416A3F" w:rsidRDefault="002726A0" w:rsidP="00416A3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zusammen</w:t>
            </w:r>
          </w:p>
          <w:p w:rsidR="00E44AE5" w:rsidRDefault="00416A3F" w:rsidP="00416A3F">
            <w:pPr>
              <w:rPr>
                <w:noProof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AA4F09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E76B0F" w:rsidRPr="004C38DA" w:rsidRDefault="00E76B0F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726A0" w:rsidRDefault="002726A0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913A3" w:rsidRPr="006A6313" w:rsidRDefault="006913A3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03753" w:rsidRPr="002F5018" w:rsidRDefault="009D26BF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 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64398" w:rsidRDefault="00364398" w:rsidP="002F501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Einzel </w:t>
            </w:r>
          </w:p>
          <w:p w:rsidR="007E0401" w:rsidRPr="00364398" w:rsidRDefault="00364398" w:rsidP="0036439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4C493122">
                  <wp:extent cx="1335405" cy="8001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76B0F" w:rsidRDefault="004E1EE1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Frische Luft</w:t>
            </w:r>
          </w:p>
          <w:p w:rsidR="00E76B0F" w:rsidRPr="0044069E" w:rsidRDefault="00E76B0F" w:rsidP="0044069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CF0D1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Sylvia </w:t>
            </w:r>
          </w:p>
          <w:p w:rsidR="00B03753" w:rsidRPr="008177B6" w:rsidRDefault="004E1EE1" w:rsidP="00D1322A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C1C1908">
                  <wp:extent cx="1200785" cy="8001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44069E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="00CF0D1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2726A0">
              <w:rPr>
                <w:rFonts w:asciiTheme="minorHAnsi" w:hAnsiTheme="minorHAnsi" w:cstheme="minorHAnsi"/>
                <w:b/>
                <w:sz w:val="32"/>
                <w:szCs w:val="32"/>
              </w:rPr>
              <w:t>Einzel</w:t>
            </w:r>
          </w:p>
          <w:p w:rsidR="00E62A76" w:rsidRPr="0044069E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r w:rsidR="00E62A76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CF0D16">
              <w:rPr>
                <w:rFonts w:asciiTheme="minorHAnsi" w:hAnsiTheme="minorHAnsi" w:cstheme="minorHAnsi"/>
                <w:b/>
                <w:sz w:val="32"/>
                <w:szCs w:val="32"/>
              </w:rPr>
              <w:t>Sylvia</w:t>
            </w:r>
          </w:p>
          <w:p w:rsidR="00C535AA" w:rsidRPr="004C38DA" w:rsidRDefault="0044069E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t xml:space="preserve">  </w:t>
            </w:r>
            <w:r w:rsidR="002726A0">
              <w:rPr>
                <w:noProof/>
              </w:rPr>
              <w:t xml:space="preserve">     </w:t>
            </w:r>
            <w:r w:rsidR="002726A0">
              <w:rPr>
                <w:noProof/>
              </w:rPr>
              <w:drawing>
                <wp:inline distT="0" distB="0" distL="0" distR="0" wp14:anchorId="0BB25F74">
                  <wp:extent cx="1030605" cy="688975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6913A3" w:rsidRDefault="00B03753" w:rsidP="009119C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726A0" w:rsidRDefault="002726A0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Kreativ </w:t>
            </w:r>
          </w:p>
          <w:p w:rsidR="00416A3F" w:rsidRDefault="002726A0" w:rsidP="002726A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Sylvia</w:t>
            </w:r>
          </w:p>
          <w:p w:rsidR="00416A3F" w:rsidRDefault="002726A0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0BB6545B">
                  <wp:extent cx="1219200" cy="885825"/>
                  <wp:effectExtent l="0" t="0" r="0" b="952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6A3F" w:rsidRDefault="00416A3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9119C3" w:rsidRPr="009119C3" w:rsidRDefault="009119C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D1322A" w:rsidRDefault="00E76B0F" w:rsidP="0036439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</w:t>
            </w:r>
            <w:r w:rsidR="00D1322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</w:t>
            </w:r>
            <w:r w:rsidR="004F738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Sylvia</w:t>
            </w:r>
          </w:p>
          <w:p w:rsidR="007E0401" w:rsidRPr="006A6313" w:rsidRDefault="00CC0F30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303812735"/>
                <w:picture/>
              </w:sdtPr>
              <w:sdtEndPr/>
              <w:sdtContent>
                <w:r w:rsidR="00D1322A">
                  <w:rPr>
                    <w:noProof/>
                  </w:rPr>
                  <w:drawing>
                    <wp:inline distT="0" distB="0" distL="0" distR="0" wp14:anchorId="5D0B9F68" wp14:editId="21EF4F52">
                      <wp:extent cx="1275080" cy="733425"/>
                      <wp:effectExtent l="0" t="0" r="1270" b="9525"/>
                      <wp:docPr id="12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5315" cy="7508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Pr="002F5018" w:rsidRDefault="002F5018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5951C0" w:rsidRPr="002F5018" w:rsidRDefault="005951C0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Default="00B03753" w:rsidP="00685173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</w:tcPr>
          <w:p w:rsidR="00AA4F09" w:rsidRDefault="00AA4F09" w:rsidP="00AA4F0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B03753" w:rsidRPr="00AC4B61" w:rsidRDefault="00B03753" w:rsidP="00AA4F09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364398">
        <w:trPr>
          <w:trHeight w:val="1060"/>
        </w:trPr>
        <w:tc>
          <w:tcPr>
            <w:tcW w:w="2977" w:type="dxa"/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B03753" w:rsidRPr="00D3227F" w:rsidRDefault="00D3227F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3227F">
              <w:rPr>
                <w:rFonts w:asciiTheme="minorHAnsi" w:hAnsiTheme="minorHAnsi" w:cstheme="minorHAnsi"/>
                <w:b/>
                <w:sz w:val="32"/>
                <w:szCs w:val="32"/>
              </w:rPr>
              <w:t>Sturzpro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phylaxe</w:t>
            </w:r>
          </w:p>
        </w:tc>
        <w:tc>
          <w:tcPr>
            <w:tcW w:w="2977" w:type="dxa"/>
            <w:vAlign w:val="center"/>
          </w:tcPr>
          <w:p w:rsidR="002726A0" w:rsidRDefault="002726A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726A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Tanzen </w:t>
            </w:r>
          </w:p>
          <w:p w:rsidR="002726A0" w:rsidRDefault="002726A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726A0">
              <w:rPr>
                <w:rFonts w:asciiTheme="minorHAnsi" w:hAnsiTheme="minorHAnsi" w:cstheme="minorHAnsi"/>
                <w:b/>
                <w:sz w:val="32"/>
                <w:szCs w:val="32"/>
              </w:rPr>
              <w:t>im Sitzen</w:t>
            </w:r>
          </w:p>
          <w:p w:rsidR="00B03753" w:rsidRPr="002726A0" w:rsidRDefault="002726A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726A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Sylvia</w:t>
            </w:r>
          </w:p>
        </w:tc>
        <w:tc>
          <w:tcPr>
            <w:tcW w:w="2693" w:type="dxa"/>
            <w:vAlign w:val="center"/>
          </w:tcPr>
          <w:p w:rsidR="00B03753" w:rsidRPr="00C3155B" w:rsidRDefault="00B03753" w:rsidP="00B037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693" w:type="dxa"/>
          </w:tcPr>
          <w:p w:rsidR="00B03753" w:rsidRPr="00AC4B61" w:rsidRDefault="00B03753" w:rsidP="00B0375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val="700"/>
        </w:trPr>
        <w:tc>
          <w:tcPr>
            <w:tcW w:w="2977" w:type="dxa"/>
            <w:shd w:val="clear" w:color="auto" w:fill="D7698E"/>
          </w:tcPr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817" w:type="dxa"/>
        <w:tblLayout w:type="fixed"/>
        <w:tblLook w:val="04A0" w:firstRow="1" w:lastRow="0" w:firstColumn="1" w:lastColumn="0" w:noHBand="0" w:noVBand="1"/>
      </w:tblPr>
      <w:tblGrid>
        <w:gridCol w:w="3119"/>
        <w:gridCol w:w="2830"/>
        <w:gridCol w:w="2835"/>
        <w:gridCol w:w="2835"/>
        <w:gridCol w:w="2835"/>
        <w:gridCol w:w="2981"/>
        <w:gridCol w:w="2689"/>
        <w:gridCol w:w="2693"/>
      </w:tblGrid>
      <w:tr w:rsidR="00575B45" w:rsidRPr="00A54B71" w:rsidTr="00472104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830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981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8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472104">
        <w:trPr>
          <w:trHeight w:val="674"/>
        </w:trPr>
        <w:tc>
          <w:tcPr>
            <w:tcW w:w="3119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830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81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4A6C89" w:rsidRPr="00A54B71" w:rsidTr="00472104">
        <w:trPr>
          <w:trHeight w:hRule="exact" w:val="2559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427BF3" w:rsidRDefault="00427BF3" w:rsidP="00427BF3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AF151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AF1517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Kreativ mit  </w:t>
            </w:r>
          </w:p>
          <w:p w:rsidR="007E0401" w:rsidRP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1" locked="0" layoutInCell="1" allowOverlap="1" wp14:anchorId="40CCFF5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220980</wp:posOffset>
                  </wp:positionV>
                  <wp:extent cx="1115695" cy="822960"/>
                  <wp:effectExtent l="0" t="0" r="0" b="0"/>
                  <wp:wrapTight wrapText="bothSides">
                    <wp:wrapPolygon edited="0">
                      <wp:start x="5163" y="2000"/>
                      <wp:lineTo x="2582" y="5000"/>
                      <wp:lineTo x="1844" y="6500"/>
                      <wp:lineTo x="1475" y="13500"/>
                      <wp:lineTo x="2582" y="17000"/>
                      <wp:lineTo x="4057" y="18000"/>
                      <wp:lineTo x="7745" y="18000"/>
                      <wp:lineTo x="18809" y="15000"/>
                      <wp:lineTo x="20285" y="12000"/>
                      <wp:lineTo x="7007" y="2000"/>
                      <wp:lineTo x="5163" y="2000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 Martha   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C535AA" w:rsidRPr="00977916" w:rsidRDefault="00977916" w:rsidP="00AF151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77916">
              <w:rPr>
                <w:rFonts w:asciiTheme="minorHAnsi" w:hAnsiTheme="minorHAnsi" w:cstheme="minorHAnsi"/>
                <w:b/>
                <w:sz w:val="32"/>
                <w:szCs w:val="32"/>
              </w:rPr>
              <w:t>Männerstammtisch</w:t>
            </w:r>
          </w:p>
          <w:p w:rsidR="00977916" w:rsidRDefault="00977916" w:rsidP="00AF151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77916">
              <w:rPr>
                <w:rFonts w:asciiTheme="minorHAnsi" w:hAnsiTheme="minorHAnsi" w:cstheme="minorHAnsi"/>
                <w:b/>
                <w:sz w:val="32"/>
                <w:szCs w:val="32"/>
              </w:rPr>
              <w:t>mit Marina</w:t>
            </w:r>
          </w:p>
          <w:p w:rsid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77916" w:rsidRP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0E5FB9AC">
                  <wp:extent cx="1581150" cy="74295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977916" w:rsidRPr="00977916" w:rsidRDefault="00444066" w:rsidP="00444066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noProof/>
              </w:rPr>
              <w:t xml:space="preserve">      </w:t>
            </w:r>
            <w:r w:rsidR="0063190C">
              <w:rPr>
                <w:noProof/>
              </w:rPr>
              <w:t xml:space="preserve"> </w:t>
            </w:r>
            <w:r w:rsidR="00977916">
              <w:rPr>
                <w:noProof/>
              </w:rPr>
              <w:t xml:space="preserve">   </w:t>
            </w:r>
            <w:r w:rsidR="00977916" w:rsidRPr="00977916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Bingo </w:t>
            </w:r>
          </w:p>
          <w:p w:rsidR="00CC0F30" w:rsidRDefault="00977916" w:rsidP="00444066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 w:rsidRPr="00977916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mit Martha</w:t>
            </w:r>
          </w:p>
          <w:p w:rsidR="00977916" w:rsidRPr="00CC0F30" w:rsidRDefault="00977916" w:rsidP="00CC0F30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 w:rsidRPr="00977916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und Sylvia</w:t>
            </w:r>
          </w:p>
          <w:p w:rsidR="004A6C89" w:rsidRPr="00977916" w:rsidRDefault="00CC0F30" w:rsidP="00977916">
            <w:pPr>
              <w:rPr>
                <w:rFonts w:asciiTheme="minorHAnsi" w:hAnsiTheme="minorHAnsi"/>
                <w:sz w:val="32"/>
                <w:szCs w:val="32"/>
              </w:rPr>
            </w:pPr>
            <w:r>
              <w:rPr>
                <w:noProof/>
              </w:rPr>
              <w:t xml:space="preserve">  </w:t>
            </w:r>
            <w:r w:rsidR="00977916">
              <w:rPr>
                <w:noProof/>
              </w:rPr>
              <w:drawing>
                <wp:inline distT="0" distB="0" distL="0" distR="0">
                  <wp:extent cx="1371600" cy="775335"/>
                  <wp:effectExtent l="0" t="0" r="0" b="5715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A6565D" w:rsidRPr="00460EFF" w:rsidRDefault="00A6565D" w:rsidP="0063190C">
            <w:pPr>
              <w:rPr>
                <w:b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4A6C89" w:rsidRDefault="004A6C89" w:rsidP="00444066">
            <w:pPr>
              <w:jc w:val="center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89" w:rsidRPr="00605105" w:rsidRDefault="004A6C89" w:rsidP="004A6C89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DE4536" w:rsidRDefault="00DE4536" w:rsidP="00CC0F30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  <w:p w:rsidR="00DE4536" w:rsidRPr="00DE4536" w:rsidRDefault="00DE4536" w:rsidP="00DE4536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4A6C89" w:rsidRDefault="004A6C89" w:rsidP="00685173">
            <w:pPr>
              <w:jc w:val="center"/>
            </w:pPr>
          </w:p>
        </w:tc>
      </w:tr>
      <w:tr w:rsidR="00284220" w:rsidRPr="00A54B71" w:rsidTr="00472104">
        <w:trPr>
          <w:trHeight w:hRule="exact" w:val="258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977916" w:rsidRPr="00977916" w:rsidRDefault="00977916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77916">
              <w:rPr>
                <w:rFonts w:asciiTheme="minorHAnsi" w:hAnsiTheme="minorHAnsi" w:cstheme="minorHAnsi"/>
                <w:b/>
                <w:sz w:val="32"/>
                <w:szCs w:val="32"/>
              </w:rPr>
              <w:t>Männerstammtisch</w:t>
            </w:r>
          </w:p>
          <w:p w:rsid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r w:rsidRPr="00977916">
              <w:rPr>
                <w:rFonts w:asciiTheme="minorHAnsi" w:hAnsiTheme="minorHAnsi" w:cstheme="minorHAnsi"/>
                <w:b/>
                <w:sz w:val="32"/>
                <w:szCs w:val="32"/>
              </w:rPr>
              <w:t>mit Marina</w:t>
            </w:r>
          </w:p>
          <w:p w:rsid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284220" w:rsidRP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3ED24AAC">
                  <wp:extent cx="1579245" cy="743585"/>
                  <wp:effectExtent l="0" t="0" r="1905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3190C" w:rsidRPr="0063190C" w:rsidRDefault="0063190C" w:rsidP="0063190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3190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C535AA"/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44066" w:rsidRP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444066" w:rsidRDefault="00284220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89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CC0F30" w:rsidRDefault="00CC0F30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Wellness</w:t>
            </w:r>
          </w:p>
          <w:p w:rsidR="00CC0F30" w:rsidRPr="00CC0F30" w:rsidRDefault="00CC0F30" w:rsidP="00CC0F3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Martina</w:t>
            </w:r>
          </w:p>
          <w:p w:rsidR="003467D3" w:rsidRPr="00CC0F30" w:rsidRDefault="00CC0F30" w:rsidP="00CC0F30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552575" cy="1019175"/>
                  <wp:effectExtent l="0" t="0" r="9525" b="9525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220" w:rsidRPr="00A54B71" w:rsidTr="00472104">
        <w:trPr>
          <w:trHeight w:hRule="exact" w:val="2665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D3227F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977916" w:rsidRPr="00977916" w:rsidRDefault="00977916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77916">
              <w:rPr>
                <w:rFonts w:asciiTheme="minorHAnsi" w:hAnsiTheme="minorHAnsi" w:cstheme="minorHAnsi"/>
                <w:b/>
                <w:sz w:val="32"/>
                <w:szCs w:val="32"/>
              </w:rPr>
              <w:t>Männerstammtisch</w:t>
            </w:r>
          </w:p>
          <w:p w:rsidR="00977916" w:rsidRDefault="00977916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Pr="00977916">
              <w:rPr>
                <w:rFonts w:asciiTheme="minorHAnsi" w:hAnsiTheme="minorHAnsi" w:cstheme="minorHAnsi"/>
                <w:b/>
                <w:sz w:val="32"/>
                <w:szCs w:val="32"/>
              </w:rPr>
              <w:t>mit Marina</w:t>
            </w:r>
          </w:p>
          <w:p w:rsid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284220" w:rsidRP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78FB9C80">
                  <wp:extent cx="1579245" cy="743585"/>
                  <wp:effectExtent l="0" t="0" r="1905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CC0F30" w:rsidRDefault="00CC0F3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Besuch </w:t>
            </w:r>
          </w:p>
          <w:p w:rsidR="00444066" w:rsidRDefault="00CC0F3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der Dachterrasse mit Martina</w:t>
            </w:r>
          </w:p>
          <w:p w:rsidR="00284220" w:rsidRDefault="00CC0F3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666875" cy="876300"/>
                  <wp:effectExtent l="0" t="0" r="9525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220" w:rsidRPr="00235DDF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3190C" w:rsidRDefault="0063190C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444066" w:rsidRDefault="00284220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</w:tcPr>
          <w:p w:rsidR="0063190C" w:rsidRDefault="00CC0F30" w:rsidP="0044406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Gesellschaftsspiele </w:t>
            </w:r>
            <w:r w:rsidR="0063190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="0063190C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CC0F30" w:rsidRDefault="00CC0F30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</w:p>
          <w:p w:rsidR="00CC0F30" w:rsidRDefault="00CC0F30" w:rsidP="00CC0F30">
            <w:pPr>
              <w:rPr>
                <w:rFonts w:asciiTheme="minorHAnsi" w:hAnsiTheme="minorHAnsi" w:cstheme="minorHAnsi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t xml:space="preserve">    </w:t>
            </w: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drawing>
                <wp:inline distT="0" distB="0" distL="0" distR="0" wp14:anchorId="64A8A010">
                  <wp:extent cx="1172845" cy="904875"/>
                  <wp:effectExtent l="0" t="0" r="8255" b="9525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167" cy="910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4220" w:rsidRPr="00CC0F30" w:rsidRDefault="00284220" w:rsidP="00CC0F30">
            <w:pPr>
              <w:jc w:val="center"/>
              <w:rPr>
                <w:rFonts w:asciiTheme="minorHAnsi" w:hAnsiTheme="minorHAnsi" w:cstheme="minorHAnsi"/>
                <w:sz w:val="32"/>
                <w:szCs w:val="36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hRule="exact" w:val="2532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58248C"/>
        </w:tc>
        <w:tc>
          <w:tcPr>
            <w:tcW w:w="2835" w:type="dxa"/>
            <w:tcBorders>
              <w:bottom w:val="nil"/>
            </w:tcBorders>
            <w:vAlign w:val="center"/>
          </w:tcPr>
          <w:p w:rsidR="00977916" w:rsidRPr="00977916" w:rsidRDefault="00977916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77916">
              <w:rPr>
                <w:rFonts w:asciiTheme="minorHAnsi" w:hAnsiTheme="minorHAnsi" w:cstheme="minorHAnsi"/>
                <w:b/>
                <w:sz w:val="32"/>
                <w:szCs w:val="32"/>
              </w:rPr>
              <w:t>Männerstammtisch</w:t>
            </w:r>
          </w:p>
          <w:p w:rsidR="00977916" w:rsidRDefault="00977916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977916">
              <w:rPr>
                <w:rFonts w:asciiTheme="minorHAnsi" w:hAnsiTheme="minorHAnsi" w:cstheme="minorHAnsi"/>
                <w:b/>
                <w:sz w:val="32"/>
                <w:szCs w:val="32"/>
              </w:rPr>
              <w:t>mit Marina</w:t>
            </w:r>
          </w:p>
          <w:p w:rsid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284220" w:rsidRP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5D814BDA">
                  <wp:extent cx="1579245" cy="743585"/>
                  <wp:effectExtent l="0" t="0" r="1905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977916" w:rsidRPr="00977916" w:rsidRDefault="00444066" w:rsidP="00977916">
            <w:pPr>
              <w:rPr>
                <w:rFonts w:asciiTheme="minorHAnsi" w:eastAsia="Times New Roman" w:hAnsiTheme="minorHAnsi" w:cstheme="minorHAnsi"/>
                <w:b/>
                <w:sz w:val="32"/>
                <w:szCs w:val="32"/>
                <w:lang w:eastAsia="de-DE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</w:t>
            </w:r>
            <w:r w:rsidR="0063190C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  <w:r w:rsidR="0063190C" w:rsidRPr="0063190C">
              <w:rPr>
                <w:rFonts w:asciiTheme="minorHAnsi" w:eastAsia="Times New Roman" w:hAnsiTheme="minorHAnsi" w:cstheme="minorHAnsi"/>
                <w:b/>
                <w:sz w:val="32"/>
                <w:szCs w:val="32"/>
                <w:lang w:eastAsia="de-DE"/>
              </w:rPr>
              <w:t xml:space="preserve"> </w:t>
            </w:r>
            <w:r w:rsidR="00977916">
              <w:t xml:space="preserve"> </w:t>
            </w:r>
            <w:r w:rsidR="00977916" w:rsidRPr="00977916">
              <w:rPr>
                <w:rFonts w:asciiTheme="minorHAnsi" w:eastAsia="Times New Roman" w:hAnsiTheme="minorHAnsi" w:cstheme="minorHAnsi"/>
                <w:b/>
                <w:sz w:val="32"/>
                <w:szCs w:val="32"/>
                <w:lang w:eastAsia="de-DE"/>
              </w:rPr>
              <w:t xml:space="preserve">Bingo </w:t>
            </w:r>
          </w:p>
          <w:p w:rsidR="00977916" w:rsidRPr="00977916" w:rsidRDefault="00977916" w:rsidP="00977916">
            <w:pPr>
              <w:rPr>
                <w:rFonts w:asciiTheme="minorHAnsi" w:eastAsia="Times New Roman" w:hAnsiTheme="minorHAnsi" w:cstheme="minorHAnsi"/>
                <w:b/>
                <w:sz w:val="32"/>
                <w:szCs w:val="32"/>
                <w:lang w:eastAsia="de-DE"/>
              </w:rPr>
            </w:pPr>
            <w:r w:rsidRPr="00977916">
              <w:rPr>
                <w:rFonts w:asciiTheme="minorHAnsi" w:eastAsia="Times New Roman" w:hAnsiTheme="minorHAnsi" w:cstheme="minorHAnsi"/>
                <w:b/>
                <w:sz w:val="32"/>
                <w:szCs w:val="32"/>
                <w:lang w:eastAsia="de-DE"/>
              </w:rPr>
              <w:t xml:space="preserve">    mit Martha </w:t>
            </w:r>
          </w:p>
          <w:p w:rsidR="00CC0F30" w:rsidRPr="00CC0F30" w:rsidRDefault="00977916" w:rsidP="00CC0F3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77916">
              <w:rPr>
                <w:rFonts w:asciiTheme="minorHAnsi" w:eastAsia="Times New Roman" w:hAnsiTheme="minorHAnsi" w:cstheme="minorHAnsi"/>
                <w:b/>
                <w:sz w:val="32"/>
                <w:szCs w:val="32"/>
                <w:lang w:eastAsia="de-DE"/>
              </w:rPr>
              <w:t xml:space="preserve">    und Sylvia</w:t>
            </w:r>
          </w:p>
          <w:p w:rsidR="00284220" w:rsidRPr="00CC0F30" w:rsidRDefault="00CC0F30" w:rsidP="00CC0F30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71600" cy="781050"/>
                  <wp:effectExtent l="0" t="0" r="0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284220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A6565D" w:rsidRPr="00CF639B" w:rsidRDefault="00A6565D" w:rsidP="0063190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284220" w:rsidRDefault="00284220" w:rsidP="00DE453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535AA" w:rsidRDefault="00284220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3B6F9D" w:rsidRDefault="00284220" w:rsidP="00284220">
            <w:pPr>
              <w:jc w:val="center"/>
            </w:pPr>
            <w:r w:rsidRPr="003B6F9D"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3467D3" w:rsidRDefault="00284220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val="700"/>
        </w:trPr>
        <w:tc>
          <w:tcPr>
            <w:tcW w:w="3119" w:type="dxa"/>
            <w:shd w:val="clear" w:color="auto" w:fill="D7698E"/>
          </w:tcPr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830" w:type="dxa"/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vAlign w:val="center"/>
          </w:tcPr>
          <w:p w:rsidR="00284220" w:rsidRPr="0079235C" w:rsidRDefault="00284220" w:rsidP="0028422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284220" w:rsidRPr="00CC0F30" w:rsidRDefault="00CC0F3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C0F30">
              <w:rPr>
                <w:rFonts w:asciiTheme="minorHAnsi" w:hAnsiTheme="minorHAnsi" w:cstheme="minorHAnsi"/>
                <w:b/>
                <w:sz w:val="32"/>
                <w:szCs w:val="32"/>
              </w:rPr>
              <w:t>Bingo</w:t>
            </w:r>
          </w:p>
        </w:tc>
        <w:tc>
          <w:tcPr>
            <w:tcW w:w="2835" w:type="dxa"/>
            <w:vAlign w:val="center"/>
          </w:tcPr>
          <w:p w:rsidR="00284220" w:rsidRPr="007E0401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vAlign w:val="center"/>
          </w:tcPr>
          <w:p w:rsidR="00284220" w:rsidRPr="008769A9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284220" w:rsidRDefault="00284220" w:rsidP="00284220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sectPr w:rsidR="00164E6F" w:rsidRPr="00487C2D" w:rsidSect="00A972D0">
      <w:headerReference w:type="default" r:id="rId24"/>
      <w:footerReference w:type="default" r:id="rId25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2726A0">
            <w:rPr>
              <w:noProof/>
              <w:sz w:val="16"/>
              <w:szCs w:val="16"/>
            </w:rPr>
            <w:t>22.08.2026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J. </w:t>
          </w:r>
          <w:proofErr w:type="spellStart"/>
          <w:r w:rsidRPr="00E33CC2">
            <w:rPr>
              <w:sz w:val="16"/>
              <w:szCs w:val="16"/>
            </w:rPr>
            <w:t>Dignas</w:t>
          </w:r>
          <w:proofErr w:type="spellEnd"/>
        </w:p>
        <w:p w:rsidR="006E0A8D" w:rsidRPr="00E33CC2" w:rsidRDefault="006E0A8D" w:rsidP="00E33CC2">
          <w:pPr>
            <w:rPr>
              <w:sz w:val="16"/>
              <w:szCs w:val="16"/>
            </w:rPr>
          </w:pPr>
          <w:proofErr w:type="spellStart"/>
          <w:r w:rsidRPr="00E33CC2">
            <w:rPr>
              <w:sz w:val="16"/>
              <w:szCs w:val="16"/>
            </w:rPr>
            <w:t>Ltg</w:t>
          </w:r>
          <w:proofErr w:type="spellEnd"/>
          <w:r w:rsidRPr="00E33CC2">
            <w:rPr>
              <w:sz w:val="16"/>
              <w:szCs w:val="16"/>
            </w:rPr>
            <w:t>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2726A0">
            <w:rPr>
              <w:noProof/>
              <w:sz w:val="16"/>
              <w:szCs w:val="16"/>
            </w:rPr>
            <w:t>22.08.2026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05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301A8"/>
    <w:rsid w:val="00033926"/>
    <w:rsid w:val="00033E99"/>
    <w:rsid w:val="00034990"/>
    <w:rsid w:val="00040695"/>
    <w:rsid w:val="00040CC9"/>
    <w:rsid w:val="00041FAB"/>
    <w:rsid w:val="00042645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6ED6"/>
    <w:rsid w:val="00127DB6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A9A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F15"/>
    <w:rsid w:val="001F0287"/>
    <w:rsid w:val="001F030E"/>
    <w:rsid w:val="001F1221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6A0"/>
    <w:rsid w:val="00272AAF"/>
    <w:rsid w:val="00273573"/>
    <w:rsid w:val="00273753"/>
    <w:rsid w:val="00274734"/>
    <w:rsid w:val="002751B7"/>
    <w:rsid w:val="00282CC9"/>
    <w:rsid w:val="00284220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2AEE"/>
    <w:rsid w:val="002E3223"/>
    <w:rsid w:val="002E6556"/>
    <w:rsid w:val="002E65FE"/>
    <w:rsid w:val="002F068F"/>
    <w:rsid w:val="002F2412"/>
    <w:rsid w:val="002F2B3D"/>
    <w:rsid w:val="002F5018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2743D"/>
    <w:rsid w:val="003314FD"/>
    <w:rsid w:val="003324D7"/>
    <w:rsid w:val="003330D6"/>
    <w:rsid w:val="003335F2"/>
    <w:rsid w:val="00333F5D"/>
    <w:rsid w:val="0033435D"/>
    <w:rsid w:val="00335D16"/>
    <w:rsid w:val="003419D0"/>
    <w:rsid w:val="003424F9"/>
    <w:rsid w:val="003442A5"/>
    <w:rsid w:val="00344D0B"/>
    <w:rsid w:val="00345481"/>
    <w:rsid w:val="00345944"/>
    <w:rsid w:val="003467D3"/>
    <w:rsid w:val="00347374"/>
    <w:rsid w:val="00347797"/>
    <w:rsid w:val="00350985"/>
    <w:rsid w:val="00355E89"/>
    <w:rsid w:val="00357373"/>
    <w:rsid w:val="003616B0"/>
    <w:rsid w:val="003634DA"/>
    <w:rsid w:val="00363FFA"/>
    <w:rsid w:val="00364398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A3F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BF3"/>
    <w:rsid w:val="00427F18"/>
    <w:rsid w:val="0043253E"/>
    <w:rsid w:val="00433840"/>
    <w:rsid w:val="00433E4B"/>
    <w:rsid w:val="00434369"/>
    <w:rsid w:val="0044064D"/>
    <w:rsid w:val="0044069E"/>
    <w:rsid w:val="0044380B"/>
    <w:rsid w:val="00444064"/>
    <w:rsid w:val="00444066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2104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E4D"/>
    <w:rsid w:val="004E1488"/>
    <w:rsid w:val="004E184A"/>
    <w:rsid w:val="004E1EE1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7381"/>
    <w:rsid w:val="004F7FF4"/>
    <w:rsid w:val="0050047D"/>
    <w:rsid w:val="00501EC4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655F"/>
    <w:rsid w:val="00577333"/>
    <w:rsid w:val="0058248C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E46"/>
    <w:rsid w:val="005F12ED"/>
    <w:rsid w:val="005F384C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0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1B88"/>
    <w:rsid w:val="006A2C55"/>
    <w:rsid w:val="006A394E"/>
    <w:rsid w:val="006A3D3B"/>
    <w:rsid w:val="006A43D5"/>
    <w:rsid w:val="006A5071"/>
    <w:rsid w:val="006A6313"/>
    <w:rsid w:val="006B04D3"/>
    <w:rsid w:val="006B1907"/>
    <w:rsid w:val="006B330A"/>
    <w:rsid w:val="006B4FA4"/>
    <w:rsid w:val="006B5874"/>
    <w:rsid w:val="006B6972"/>
    <w:rsid w:val="006C0683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4CDF"/>
    <w:rsid w:val="00736D49"/>
    <w:rsid w:val="007408B0"/>
    <w:rsid w:val="00741824"/>
    <w:rsid w:val="00745783"/>
    <w:rsid w:val="00745EFA"/>
    <w:rsid w:val="00747553"/>
    <w:rsid w:val="00750686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19C3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6573"/>
    <w:rsid w:val="00947D8E"/>
    <w:rsid w:val="0095046E"/>
    <w:rsid w:val="009508E4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613C"/>
    <w:rsid w:val="00966374"/>
    <w:rsid w:val="009669CB"/>
    <w:rsid w:val="00970F86"/>
    <w:rsid w:val="00972911"/>
    <w:rsid w:val="0097328A"/>
    <w:rsid w:val="0097360B"/>
    <w:rsid w:val="0097580C"/>
    <w:rsid w:val="00977916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2AB"/>
    <w:rsid w:val="009C6B5F"/>
    <w:rsid w:val="009D07FD"/>
    <w:rsid w:val="009D0F6D"/>
    <w:rsid w:val="009D11B8"/>
    <w:rsid w:val="009D26BF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6565D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517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FE"/>
    <w:rsid w:val="00BB3FEC"/>
    <w:rsid w:val="00BB714B"/>
    <w:rsid w:val="00BC32F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8A"/>
    <w:rsid w:val="00C2545B"/>
    <w:rsid w:val="00C25D01"/>
    <w:rsid w:val="00C26FBC"/>
    <w:rsid w:val="00C2760D"/>
    <w:rsid w:val="00C27F8F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5AA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0F30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0D16"/>
    <w:rsid w:val="00CF1453"/>
    <w:rsid w:val="00CF28C9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322A"/>
    <w:rsid w:val="00D1464D"/>
    <w:rsid w:val="00D14C40"/>
    <w:rsid w:val="00D16915"/>
    <w:rsid w:val="00D17534"/>
    <w:rsid w:val="00D20B9F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4536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FB3"/>
    <w:rsid w:val="00E449CD"/>
    <w:rsid w:val="00E44AE5"/>
    <w:rsid w:val="00E51602"/>
    <w:rsid w:val="00E55748"/>
    <w:rsid w:val="00E56BF9"/>
    <w:rsid w:val="00E61CB6"/>
    <w:rsid w:val="00E624A2"/>
    <w:rsid w:val="00E62A76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209E5"/>
    <w:rsid w:val="00F22879"/>
    <w:rsid w:val="00F230AD"/>
    <w:rsid w:val="00F248F6"/>
    <w:rsid w:val="00F24924"/>
    <w:rsid w:val="00F25929"/>
    <w:rsid w:val="00F25EA9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DC0"/>
    <w:rsid w:val="00F45170"/>
    <w:rsid w:val="00F46325"/>
    <w:rsid w:val="00F47B58"/>
    <w:rsid w:val="00F51049"/>
    <w:rsid w:val="00F53E9C"/>
    <w:rsid w:val="00F5606A"/>
    <w:rsid w:val="00F57AA0"/>
    <w:rsid w:val="00F57AD8"/>
    <w:rsid w:val="00F623BB"/>
    <w:rsid w:val="00F62CD6"/>
    <w:rsid w:val="00F63A3C"/>
    <w:rsid w:val="00F65664"/>
    <w:rsid w:val="00F65A23"/>
    <w:rsid w:val="00F65DE7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5505"/>
    <o:shapelayout v:ext="edit">
      <o:idmap v:ext="edit" data="1"/>
    </o:shapelayout>
  </w:shapeDefaults>
  <w:decimalSymbol w:val=","/>
  <w:listSeparator w:val=";"/>
  <w14:docId w14:val="04A19AA6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2B6E9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AF52-BC22-40AD-81CD-7B32082F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184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1911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Haus am Gigelberg</cp:lastModifiedBy>
  <cp:revision>2</cp:revision>
  <cp:lastPrinted>2026-08-14T12:44:00Z</cp:lastPrinted>
  <dcterms:created xsi:type="dcterms:W3CDTF">2026-08-22T10:22:00Z</dcterms:created>
  <dcterms:modified xsi:type="dcterms:W3CDTF">2026-08-22T10:22:00Z</dcterms:modified>
</cp:coreProperties>
</file>