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BC3F19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31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.08.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BC3F19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06</w:t>
      </w:r>
      <w:r w:rsidR="004E1EE1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BC3F19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9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E62A76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202</w:t>
      </w:r>
      <w:r w:rsidR="003467D3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6 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(KW</w:t>
      </w:r>
      <w:r w:rsidR="00E76B0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3</w:t>
      </w:r>
      <w:r w:rsidR="00BC3F19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6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835"/>
        <w:gridCol w:w="2693"/>
        <w:gridCol w:w="2694"/>
      </w:tblGrid>
      <w:tr w:rsidR="00823A01" w:rsidRPr="00A54B71" w:rsidTr="00364398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364398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E1EE1" w:rsidRDefault="004E1EE1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</w:p>
          <w:p w:rsidR="00B03753" w:rsidRPr="00095543" w:rsidRDefault="00B0375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20B9F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  <w:r w:rsid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auf WB1</w:t>
            </w:r>
          </w:p>
          <w:p w:rsidR="00CF0D16" w:rsidRPr="00E62A76" w:rsidRDefault="00CF0D16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D3227F" w:rsidRPr="006A6313" w:rsidRDefault="00364398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5FE026CD">
                  <wp:extent cx="1274445" cy="731520"/>
                  <wp:effectExtent l="0" t="0" r="1905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D3227F" w:rsidRPr="006A6313" w:rsidRDefault="00D3227F" w:rsidP="00BC3F1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F5018" w:rsidRPr="002F5018" w:rsidRDefault="002F5018" w:rsidP="009119C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2F5018" w:rsidRDefault="00B03753" w:rsidP="002F501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64398" w:rsidRPr="00427BF3" w:rsidRDefault="00427BF3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</w:p>
          <w:p w:rsidR="00427BF3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4E1EE1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2726A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Einzel </w:t>
            </w:r>
          </w:p>
          <w:p w:rsidR="00E62A76" w:rsidRDefault="002726A0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mit Martina </w:t>
            </w:r>
          </w:p>
          <w:p w:rsidR="00E44AE5" w:rsidRDefault="002726A0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850283D">
                  <wp:extent cx="1266825" cy="876300"/>
                  <wp:effectExtent l="0" t="0" r="9525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E62A76" w:rsidRPr="004C38DA" w:rsidRDefault="00E62A76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62A76" w:rsidRDefault="00BC3F19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      mit Martha</w:t>
            </w:r>
          </w:p>
          <w:p w:rsidR="00284220" w:rsidRDefault="00BC3F19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6E8AB27F">
                  <wp:extent cx="1274445" cy="731520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08504A" w:rsidP="00E62A76">
            <w:pPr>
              <w:rPr>
                <w:noProof/>
              </w:rPr>
            </w:pPr>
          </w:p>
          <w:p w:rsidR="00E62A76" w:rsidRPr="004C38DA" w:rsidRDefault="00E62A76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726A0" w:rsidRDefault="004E1EE1" w:rsidP="00BC3F1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BC3F19"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2726A0" w:rsidRDefault="002726A0" w:rsidP="002726A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mit Sylvia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08504A" w:rsidRDefault="00BC3F19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028700" cy="59055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94" cy="59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4AE5" w:rsidRPr="006913A3" w:rsidRDefault="00E44AE5" w:rsidP="00565A6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44069E" w:rsidRDefault="006913A3" w:rsidP="0044069E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913A3" w:rsidRPr="00364398" w:rsidRDefault="006913A3" w:rsidP="00364398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44AE5" w:rsidRPr="00E62A76" w:rsidRDefault="00E44AE5" w:rsidP="00E62A7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A6313" w:rsidRDefault="006A6313" w:rsidP="00B03753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76B0F" w:rsidRDefault="002726A0" w:rsidP="0044069E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Fit in den Tag</w:t>
            </w:r>
          </w:p>
          <w:p w:rsidR="00E76B0F" w:rsidRDefault="00E76B0F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</w:t>
            </w:r>
            <w:r w:rsidR="00284220">
              <w:rPr>
                <w:rFonts w:asciiTheme="minorHAnsi" w:hAnsiTheme="minorHAnsi" w:cstheme="minorHAnsi"/>
                <w:b/>
                <w:sz w:val="32"/>
                <w:szCs w:val="32"/>
              </w:rPr>
              <w:t>rtina</w:t>
            </w:r>
            <w:r w:rsidR="004E1EE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44AE5" w:rsidRPr="00C87C5D" w:rsidRDefault="00BB1C15" w:rsidP="00E76B0F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1527991477"/>
                <w:picture/>
              </w:sdtPr>
              <w:sdtEndPr/>
              <w:sdtContent>
                <w:r w:rsidR="00E76B0F">
                  <w:rPr>
                    <w:noProof/>
                  </w:rPr>
                  <w:drawing>
                    <wp:inline distT="0" distB="0" distL="0" distR="0" wp14:anchorId="7D4E6CB0" wp14:editId="44ACA030">
                      <wp:extent cx="1113790" cy="828675"/>
                      <wp:effectExtent l="0" t="0" r="0" b="9525"/>
                      <wp:docPr id="13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8665" cy="8471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16A3F" w:rsidRPr="00416A3F" w:rsidRDefault="002726A0" w:rsidP="00BC3F1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Märchen und         </w:t>
            </w:r>
            <w:r w:rsidR="004E09DB">
              <w:rPr>
                <w:rFonts w:asciiTheme="minorHAnsi" w:hAnsiTheme="minorHAnsi" w:cstheme="minorHAnsi"/>
                <w:b/>
                <w:sz w:val="32"/>
                <w:szCs w:val="32"/>
              </w:rPr>
              <w:t>Geschichten</w:t>
            </w:r>
          </w:p>
          <w:p w:rsidR="00E44AE5" w:rsidRDefault="00416A3F" w:rsidP="00416A3F">
            <w:pPr>
              <w:rPr>
                <w:noProof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A4F0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E76B0F" w:rsidRPr="004C38DA" w:rsidRDefault="00E76B0F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6A6313" w:rsidRDefault="006913A3" w:rsidP="00AA4F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C3F19" w:rsidRPr="00BC3F19" w:rsidRDefault="009D26BF" w:rsidP="002F501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BC3F19">
              <w:rPr>
                <w:rFonts w:asciiTheme="minorHAnsi" w:hAnsiTheme="minorHAnsi" w:cstheme="minorHAnsi"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  <w:r w:rsidR="00BC3F19"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Kreativ mit </w:t>
            </w:r>
          </w:p>
          <w:p w:rsid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>Martina</w:t>
            </w:r>
          </w:p>
          <w:p w:rsidR="00B03753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>
                  <wp:extent cx="1072515" cy="78105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515" cy="786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C3F19" w:rsidRPr="00BC3F19" w:rsidRDefault="00BC3F19" w:rsidP="00364398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Offene Runde</w:t>
            </w:r>
          </w:p>
          <w:p w:rsidR="00BC3F19" w:rsidRDefault="00BC3F19" w:rsidP="00364398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mit Martina</w:t>
            </w:r>
          </w:p>
          <w:p w:rsid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7E0401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3F6A77C">
                  <wp:extent cx="1030605" cy="59118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BC3F19" w:rsidRDefault="00BC3F19" w:rsidP="00D1322A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Einzel</w:t>
            </w:r>
          </w:p>
          <w:p w:rsidR="00BC3F19" w:rsidRDefault="00BC3F19" w:rsidP="00BC3F19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BC3F19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84441C4">
                  <wp:extent cx="1268095" cy="878205"/>
                  <wp:effectExtent l="0" t="0" r="825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C535AA" w:rsidRPr="004C38DA" w:rsidRDefault="00C535AA" w:rsidP="00E62A7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6913A3" w:rsidRDefault="00B03753" w:rsidP="009119C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2726A0" w:rsidRDefault="00BC3F19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Musik</w:t>
            </w:r>
          </w:p>
          <w:p w:rsidR="00416A3F" w:rsidRDefault="002726A0" w:rsidP="00BC3F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416A3F" w:rsidRDefault="00BC3F19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499903" cy="895350"/>
                  <wp:effectExtent l="0" t="0" r="508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24" cy="89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9C3" w:rsidRPr="009119C3" w:rsidRDefault="009119C3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D1322A" w:rsidRDefault="00E76B0F" w:rsidP="00364398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Gedächtnistraining</w:t>
            </w:r>
            <w:r w:rsidR="00D1322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E76B0F" w:rsidRDefault="00E76B0F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</w:t>
            </w:r>
            <w:r w:rsidR="004F738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Sylvia</w:t>
            </w:r>
          </w:p>
          <w:p w:rsidR="007E0401" w:rsidRPr="006A6313" w:rsidRDefault="00BB1C15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sdt>
              <w:sdtPr>
                <w:rPr>
                  <w:noProof/>
                </w:rPr>
                <w:id w:val="303812735"/>
                <w:picture/>
              </w:sdtPr>
              <w:sdtEndPr/>
              <w:sdtContent>
                <w:r w:rsidR="00D1322A">
                  <w:rPr>
                    <w:noProof/>
                  </w:rPr>
                  <w:drawing>
                    <wp:inline distT="0" distB="0" distL="0" distR="0" wp14:anchorId="5D0B9F68" wp14:editId="21EF4F52">
                      <wp:extent cx="1275080" cy="733425"/>
                      <wp:effectExtent l="0" t="0" r="1270" b="9525"/>
                      <wp:docPr id="12" name="Bild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5315" cy="7508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2F5018" w:rsidRPr="002F5018" w:rsidRDefault="002F5018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5951C0" w:rsidRPr="002F5018" w:rsidRDefault="005951C0" w:rsidP="0058248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Default="00B03753" w:rsidP="00685173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:rsidR="00AA4F09" w:rsidRDefault="00AA4F09" w:rsidP="00AA4F0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B03753" w:rsidRPr="00AC4B61" w:rsidRDefault="00B03753" w:rsidP="00AA4F09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364398">
        <w:trPr>
          <w:trHeight w:val="1060"/>
        </w:trPr>
        <w:tc>
          <w:tcPr>
            <w:tcW w:w="2977" w:type="dxa"/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B03753" w:rsidRPr="00D3227F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B03753" w:rsidRPr="002726A0" w:rsidRDefault="00B03753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03753" w:rsidRPr="00C3155B" w:rsidRDefault="00B03753" w:rsidP="00B037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</w:p>
        </w:tc>
        <w:tc>
          <w:tcPr>
            <w:tcW w:w="2693" w:type="dxa"/>
          </w:tcPr>
          <w:p w:rsidR="00B03753" w:rsidRPr="00AC4B61" w:rsidRDefault="00B03753" w:rsidP="00B0375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364398">
        <w:trPr>
          <w:trHeight w:val="700"/>
        </w:trPr>
        <w:tc>
          <w:tcPr>
            <w:tcW w:w="2977" w:type="dxa"/>
            <w:shd w:val="clear" w:color="auto" w:fill="D7698E"/>
          </w:tcPr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B03753" w:rsidRDefault="00B03753" w:rsidP="00B0375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B03753" w:rsidRDefault="00B03753" w:rsidP="00B0375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817" w:type="dxa"/>
        <w:tblLayout w:type="fixed"/>
        <w:tblLook w:val="04A0" w:firstRow="1" w:lastRow="0" w:firstColumn="1" w:lastColumn="0" w:noHBand="0" w:noVBand="1"/>
      </w:tblPr>
      <w:tblGrid>
        <w:gridCol w:w="3119"/>
        <w:gridCol w:w="2830"/>
        <w:gridCol w:w="2835"/>
        <w:gridCol w:w="2835"/>
        <w:gridCol w:w="2835"/>
        <w:gridCol w:w="2981"/>
        <w:gridCol w:w="2689"/>
        <w:gridCol w:w="2693"/>
      </w:tblGrid>
      <w:tr w:rsidR="00575B45" w:rsidRPr="00A54B71" w:rsidTr="00472104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830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81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68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472104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830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81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4A6C89" w:rsidRPr="00A54B71" w:rsidTr="00472104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4A6C89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4A6C89" w:rsidRPr="00A54B71" w:rsidRDefault="004A6C89" w:rsidP="004A6C89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427BF3" w:rsidRDefault="00427BF3" w:rsidP="00427BF3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AF1517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AF1517"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Kreativ mit  </w:t>
            </w:r>
          </w:p>
          <w:p w:rsidR="007E0401" w:rsidRPr="00427BF3" w:rsidRDefault="00427BF3" w:rsidP="00427B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1" locked="0" layoutInCell="1" allowOverlap="1" wp14:anchorId="40CCFF5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220980</wp:posOffset>
                  </wp:positionV>
                  <wp:extent cx="1115695" cy="822960"/>
                  <wp:effectExtent l="0" t="0" r="0" b="0"/>
                  <wp:wrapTight wrapText="bothSides">
                    <wp:wrapPolygon edited="0">
                      <wp:start x="5163" y="2000"/>
                      <wp:lineTo x="2582" y="5000"/>
                      <wp:lineTo x="1844" y="6500"/>
                      <wp:lineTo x="1475" y="13500"/>
                      <wp:lineTo x="2582" y="17000"/>
                      <wp:lineTo x="4057" y="18000"/>
                      <wp:lineTo x="7745" y="18000"/>
                      <wp:lineTo x="18809" y="15000"/>
                      <wp:lineTo x="20285" y="12000"/>
                      <wp:lineTo x="7007" y="2000"/>
                      <wp:lineTo x="5163" y="2000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Martha   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P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E09DB" w:rsidRDefault="00444066" w:rsidP="004E09DB">
            <w:r>
              <w:rPr>
                <w:noProof/>
              </w:rPr>
              <w:t xml:space="preserve"> </w:t>
            </w:r>
            <w:r w:rsidR="0063190C">
              <w:rPr>
                <w:noProof/>
              </w:rPr>
              <w:t xml:space="preserve"> </w:t>
            </w:r>
            <w:r w:rsidR="00977916">
              <w:rPr>
                <w:noProof/>
              </w:rPr>
              <w:t xml:space="preserve">   </w:t>
            </w:r>
          </w:p>
          <w:p w:rsidR="004E09DB" w:rsidRPr="004E09DB" w:rsidRDefault="004E09DB" w:rsidP="004E09DB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4E09DB">
              <w:rPr>
                <w:rFonts w:asciiTheme="minorHAnsi" w:hAnsiTheme="minorHAnsi"/>
                <w:b/>
                <w:sz w:val="32"/>
                <w:szCs w:val="32"/>
              </w:rPr>
              <w:t>Geburtstagskaffee mit Martha</w:t>
            </w:r>
          </w:p>
          <w:p w:rsidR="004A6C89" w:rsidRPr="004E09DB" w:rsidRDefault="004E09DB" w:rsidP="004E09DB">
            <w:pPr>
              <w:rPr>
                <w:rFonts w:asciiTheme="minorHAnsi" w:hAnsiTheme="minorHAnsi"/>
                <w:sz w:val="32"/>
                <w:szCs w:val="32"/>
              </w:rPr>
            </w:pPr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>
                  <wp:extent cx="1028202" cy="851535"/>
                  <wp:effectExtent l="0" t="0" r="635" b="571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269" cy="86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E09DB" w:rsidRDefault="004E09DB" w:rsidP="0063190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4E09DB" w:rsidRPr="004E09DB" w:rsidRDefault="004E09DB" w:rsidP="004E09D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der Dachterrasse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</w:t>
            </w: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A6565D" w:rsidRPr="004E09DB" w:rsidRDefault="004E09DB" w:rsidP="004E09D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B92DAA0">
                  <wp:extent cx="1428750" cy="775335"/>
                  <wp:effectExtent l="0" t="0" r="0" b="571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75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A6C89" w:rsidRDefault="004A6C89" w:rsidP="00444066">
            <w:pPr>
              <w:jc w:val="center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89" w:rsidRPr="00605105" w:rsidRDefault="004A6C89" w:rsidP="004A6C89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DE4536" w:rsidRDefault="00DE4536" w:rsidP="00CC0F30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DE4536" w:rsidRPr="00DE4536" w:rsidRDefault="00DE4536" w:rsidP="00DE453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4A6C89" w:rsidRDefault="004A6C89" w:rsidP="00685173">
            <w:pPr>
              <w:jc w:val="center"/>
            </w:pPr>
          </w:p>
        </w:tc>
      </w:tr>
      <w:tr w:rsidR="00284220" w:rsidRPr="00A54B71" w:rsidTr="00472104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Pr="00977916" w:rsidRDefault="00284220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Pr="0063190C" w:rsidRDefault="0063190C" w:rsidP="0063190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3190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Default="00284220" w:rsidP="00C535AA"/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87C5D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444066" w:rsidRPr="00444066" w:rsidRDefault="00444066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4E09DB" w:rsidRPr="004E09DB" w:rsidRDefault="004E09DB" w:rsidP="004E09D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</w:t>
            </w: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Märchen </w:t>
            </w:r>
          </w:p>
          <w:p w:rsidR="004E09DB" w:rsidRPr="004E09DB" w:rsidRDefault="004E09DB" w:rsidP="004E09D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und Geschichten </w:t>
            </w:r>
          </w:p>
          <w:p w:rsidR="00284220" w:rsidRDefault="004E09DB" w:rsidP="004E09DB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Pr="004E09DB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</w:tc>
        <w:tc>
          <w:tcPr>
            <w:tcW w:w="2689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BB1C15" w:rsidRDefault="00BB1C15" w:rsidP="00CC0F30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</w:t>
            </w:r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Idividuelle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    </w:t>
            </w:r>
            <w:bookmarkStart w:id="0" w:name="_GoBack"/>
            <w:bookmarkEnd w:id="0"/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Betreuung</w:t>
            </w:r>
          </w:p>
          <w:p w:rsidR="003467D3" w:rsidRPr="00BB1C15" w:rsidRDefault="00BB1C15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 w:rsidRPr="00BB1C1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mit Martina</w:t>
            </w:r>
          </w:p>
        </w:tc>
      </w:tr>
      <w:tr w:rsidR="00284220" w:rsidRPr="00A54B71" w:rsidTr="00472104">
        <w:trPr>
          <w:trHeight w:hRule="exact" w:val="2665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D3227F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C3F19" w:rsidRDefault="004E09DB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</w:t>
            </w:r>
            <w:r w:rsidR="00BC3F19"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Spiele </w:t>
            </w:r>
          </w:p>
          <w:p w:rsidR="00BC3F19" w:rsidRPr="004E09DB" w:rsidRDefault="004E09DB" w:rsidP="0097791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</w:t>
            </w:r>
            <w:r w:rsidR="00BC3F19" w:rsidRPr="00BC3F19">
              <w:rPr>
                <w:rFonts w:asciiTheme="minorHAnsi" w:hAnsiTheme="minorHAnsi" w:cstheme="minorHAnsi"/>
                <w:b/>
                <w:sz w:val="32"/>
                <w:szCs w:val="32"/>
              </w:rPr>
              <w:t>mit Martina</w:t>
            </w:r>
          </w:p>
          <w:p w:rsidR="00284220" w:rsidRPr="00BC3F19" w:rsidRDefault="00BC3F19" w:rsidP="00BC3F19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362075" cy="857250"/>
                  <wp:effectExtent l="0" t="0" r="952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3642" cy="85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CC0F3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Besuch </w:t>
            </w:r>
          </w:p>
          <w:p w:rsidR="00444066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der Dachterrasse mit Martina</w:t>
            </w:r>
          </w:p>
          <w:p w:rsidR="00284220" w:rsidRDefault="00CC0F3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666875" cy="876300"/>
                  <wp:effectExtent l="0" t="0" r="9525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220" w:rsidRPr="00235DDF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63190C" w:rsidRDefault="0063190C" w:rsidP="00A6565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444066" w:rsidRDefault="00284220" w:rsidP="0044406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</w:tcPr>
          <w:p w:rsidR="00CC0F30" w:rsidRDefault="00CC0F30" w:rsidP="00472104">
            <w:pPr>
              <w:jc w:val="center"/>
              <w:rPr>
                <w:rFonts w:asciiTheme="minorHAnsi" w:hAnsiTheme="minorHAnsi" w:cstheme="minorHAnsi"/>
                <w:b/>
                <w:sz w:val="32"/>
                <w:szCs w:val="36"/>
              </w:rPr>
            </w:pPr>
          </w:p>
          <w:p w:rsidR="00CC0F30" w:rsidRDefault="00CC0F30" w:rsidP="00CC0F30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   </w:t>
            </w:r>
          </w:p>
          <w:p w:rsidR="00284220" w:rsidRPr="00CC0F30" w:rsidRDefault="00284220" w:rsidP="00CC0F30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  <w:p w:rsidR="00284220" w:rsidRPr="002B6B38" w:rsidRDefault="00284220" w:rsidP="0028422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5A114F" w:rsidRDefault="00284220" w:rsidP="0028422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hRule="exact" w:val="2532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284220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830" w:type="dxa"/>
            <w:tcBorders>
              <w:bottom w:val="nil"/>
            </w:tcBorders>
            <w:vAlign w:val="center"/>
          </w:tcPr>
          <w:p w:rsidR="00284220" w:rsidRDefault="00284220" w:rsidP="0058248C"/>
        </w:tc>
        <w:tc>
          <w:tcPr>
            <w:tcW w:w="2835" w:type="dxa"/>
            <w:tcBorders>
              <w:bottom w:val="nil"/>
            </w:tcBorders>
            <w:vAlign w:val="center"/>
          </w:tcPr>
          <w:p w:rsidR="00977916" w:rsidRDefault="00977916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284220" w:rsidRPr="00977916" w:rsidRDefault="00284220" w:rsidP="00977916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4E09DB" w:rsidRDefault="004E09DB" w:rsidP="00CC0F30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4E09DB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Zeitungsrunde</w:t>
            </w:r>
          </w:p>
          <w:p w:rsidR="00284220" w:rsidRPr="004E09DB" w:rsidRDefault="004E09DB" w:rsidP="00CC0F30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</w:t>
            </w:r>
            <w:r w:rsidRPr="004E09DB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mit Sylvia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284220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A6565D" w:rsidRPr="00CF639B" w:rsidRDefault="00A6565D" w:rsidP="0063190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tcBorders>
              <w:bottom w:val="nil"/>
              <w:right w:val="single" w:sz="4" w:space="0" w:color="auto"/>
            </w:tcBorders>
            <w:vAlign w:val="center"/>
          </w:tcPr>
          <w:p w:rsidR="00284220" w:rsidRDefault="00284220" w:rsidP="00DE4536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C535AA" w:rsidRDefault="00284220" w:rsidP="00C535A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284220" w:rsidRPr="003B6F9D" w:rsidRDefault="00284220" w:rsidP="00284220">
            <w:pPr>
              <w:jc w:val="center"/>
            </w:pPr>
            <w:r w:rsidRPr="003B6F9D">
              <w:t xml:space="preserve"> 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284220" w:rsidRPr="003467D3" w:rsidRDefault="00284220" w:rsidP="003467D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284220" w:rsidRPr="00A54B71" w:rsidTr="00472104">
        <w:trPr>
          <w:trHeight w:val="700"/>
        </w:trPr>
        <w:tc>
          <w:tcPr>
            <w:tcW w:w="3119" w:type="dxa"/>
            <w:shd w:val="clear" w:color="auto" w:fill="D7698E"/>
          </w:tcPr>
          <w:p w:rsidR="00284220" w:rsidRPr="00A54B71" w:rsidRDefault="00284220" w:rsidP="00284220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830" w:type="dxa"/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835" w:type="dxa"/>
            <w:vAlign w:val="center"/>
          </w:tcPr>
          <w:p w:rsidR="00284220" w:rsidRPr="0079235C" w:rsidRDefault="00284220" w:rsidP="00284220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284220" w:rsidRPr="00CC0F30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284220" w:rsidRPr="007E0401" w:rsidRDefault="00284220" w:rsidP="00284220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81" w:type="dxa"/>
            <w:vAlign w:val="center"/>
          </w:tcPr>
          <w:p w:rsidR="00284220" w:rsidRPr="008769A9" w:rsidRDefault="00284220" w:rsidP="00284220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284220" w:rsidRDefault="00284220" w:rsidP="00284220">
            <w:pPr>
              <w:jc w:val="center"/>
            </w:pPr>
          </w:p>
        </w:tc>
        <w:tc>
          <w:tcPr>
            <w:tcW w:w="2693" w:type="dxa"/>
            <w:vAlign w:val="center"/>
          </w:tcPr>
          <w:p w:rsidR="00284220" w:rsidRDefault="00284220" w:rsidP="00284220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2"/>
      <w:footerReference w:type="default" r:id="rId23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BC3F19">
            <w:rPr>
              <w:noProof/>
              <w:sz w:val="16"/>
              <w:szCs w:val="16"/>
            </w:rPr>
            <w:t>26.08.2026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J. </w:t>
          </w:r>
          <w:proofErr w:type="spellStart"/>
          <w:r w:rsidRPr="00E33CC2">
            <w:rPr>
              <w:sz w:val="16"/>
              <w:szCs w:val="16"/>
            </w:rPr>
            <w:t>Dignas</w:t>
          </w:r>
          <w:proofErr w:type="spellEnd"/>
        </w:p>
        <w:p w:rsidR="006E0A8D" w:rsidRPr="00E33CC2" w:rsidRDefault="006E0A8D" w:rsidP="00E33CC2">
          <w:pPr>
            <w:rPr>
              <w:sz w:val="16"/>
              <w:szCs w:val="16"/>
            </w:rPr>
          </w:pPr>
          <w:proofErr w:type="spellStart"/>
          <w:r w:rsidRPr="00E33CC2">
            <w:rPr>
              <w:sz w:val="16"/>
              <w:szCs w:val="16"/>
            </w:rPr>
            <w:t>Ltg</w:t>
          </w:r>
          <w:proofErr w:type="spellEnd"/>
          <w:r w:rsidRPr="00E33CC2">
            <w:rPr>
              <w:sz w:val="16"/>
              <w:szCs w:val="16"/>
            </w:rPr>
            <w:t>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BC3F19">
            <w:rPr>
              <w:noProof/>
              <w:sz w:val="16"/>
              <w:szCs w:val="16"/>
            </w:rPr>
            <w:t>26.08.2026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301A8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A9A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6A0"/>
    <w:rsid w:val="00272AAF"/>
    <w:rsid w:val="00273573"/>
    <w:rsid w:val="00273753"/>
    <w:rsid w:val="00274734"/>
    <w:rsid w:val="002751B7"/>
    <w:rsid w:val="00282CC9"/>
    <w:rsid w:val="00284220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2AEE"/>
    <w:rsid w:val="002E3223"/>
    <w:rsid w:val="002E6556"/>
    <w:rsid w:val="002E65FE"/>
    <w:rsid w:val="002F068F"/>
    <w:rsid w:val="002F2412"/>
    <w:rsid w:val="002F2B3D"/>
    <w:rsid w:val="002F501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2743D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67D3"/>
    <w:rsid w:val="00347374"/>
    <w:rsid w:val="00347797"/>
    <w:rsid w:val="00350985"/>
    <w:rsid w:val="00355E89"/>
    <w:rsid w:val="00357373"/>
    <w:rsid w:val="003616B0"/>
    <w:rsid w:val="003634DA"/>
    <w:rsid w:val="00363FFA"/>
    <w:rsid w:val="00364398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A3F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BF3"/>
    <w:rsid w:val="00427F18"/>
    <w:rsid w:val="0043253E"/>
    <w:rsid w:val="00433840"/>
    <w:rsid w:val="00433E4B"/>
    <w:rsid w:val="00434369"/>
    <w:rsid w:val="0044064D"/>
    <w:rsid w:val="0044069E"/>
    <w:rsid w:val="0044380B"/>
    <w:rsid w:val="00444064"/>
    <w:rsid w:val="00444066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2104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9DB"/>
    <w:rsid w:val="004E0E4D"/>
    <w:rsid w:val="004E1488"/>
    <w:rsid w:val="004E184A"/>
    <w:rsid w:val="004E1EE1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381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655F"/>
    <w:rsid w:val="00577333"/>
    <w:rsid w:val="0058248C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E46"/>
    <w:rsid w:val="005F12ED"/>
    <w:rsid w:val="005F384C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0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1B88"/>
    <w:rsid w:val="006A2C55"/>
    <w:rsid w:val="006A394E"/>
    <w:rsid w:val="006A3D3B"/>
    <w:rsid w:val="006A43D5"/>
    <w:rsid w:val="006A5071"/>
    <w:rsid w:val="006A6313"/>
    <w:rsid w:val="006B04D3"/>
    <w:rsid w:val="006B1907"/>
    <w:rsid w:val="006B330A"/>
    <w:rsid w:val="006B4FA4"/>
    <w:rsid w:val="006B5874"/>
    <w:rsid w:val="006B6972"/>
    <w:rsid w:val="006C0683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4CDF"/>
    <w:rsid w:val="00736D49"/>
    <w:rsid w:val="007408B0"/>
    <w:rsid w:val="00741824"/>
    <w:rsid w:val="00745783"/>
    <w:rsid w:val="00745EFA"/>
    <w:rsid w:val="00747553"/>
    <w:rsid w:val="00750686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19C3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6573"/>
    <w:rsid w:val="00947D8E"/>
    <w:rsid w:val="0095046E"/>
    <w:rsid w:val="009508E4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613C"/>
    <w:rsid w:val="00966374"/>
    <w:rsid w:val="009669CB"/>
    <w:rsid w:val="00970F86"/>
    <w:rsid w:val="00972911"/>
    <w:rsid w:val="0097328A"/>
    <w:rsid w:val="0097360B"/>
    <w:rsid w:val="0097580C"/>
    <w:rsid w:val="00977916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2AB"/>
    <w:rsid w:val="009C6B5F"/>
    <w:rsid w:val="009D07FD"/>
    <w:rsid w:val="009D0F6D"/>
    <w:rsid w:val="009D11B8"/>
    <w:rsid w:val="009D26BF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6565D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517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15"/>
    <w:rsid w:val="00BB1CFE"/>
    <w:rsid w:val="00BB3FEC"/>
    <w:rsid w:val="00BB714B"/>
    <w:rsid w:val="00BC32F9"/>
    <w:rsid w:val="00BC3F1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8A"/>
    <w:rsid w:val="00C2545B"/>
    <w:rsid w:val="00C25D01"/>
    <w:rsid w:val="00C26FBC"/>
    <w:rsid w:val="00C2760D"/>
    <w:rsid w:val="00C27F8F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5AA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0F30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0D16"/>
    <w:rsid w:val="00CF1453"/>
    <w:rsid w:val="00CF28C9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322A"/>
    <w:rsid w:val="00D1464D"/>
    <w:rsid w:val="00D14C40"/>
    <w:rsid w:val="00D16915"/>
    <w:rsid w:val="00D17534"/>
    <w:rsid w:val="00D20B9F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4536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FB3"/>
    <w:rsid w:val="00E449CD"/>
    <w:rsid w:val="00E44AE5"/>
    <w:rsid w:val="00E51602"/>
    <w:rsid w:val="00E55748"/>
    <w:rsid w:val="00E56BF9"/>
    <w:rsid w:val="00E61CB6"/>
    <w:rsid w:val="00E624A2"/>
    <w:rsid w:val="00E62A76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209E5"/>
    <w:rsid w:val="00F22879"/>
    <w:rsid w:val="00F230AD"/>
    <w:rsid w:val="00F248F6"/>
    <w:rsid w:val="00F24924"/>
    <w:rsid w:val="00F25929"/>
    <w:rsid w:val="00F25EA9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DC0"/>
    <w:rsid w:val="00F45170"/>
    <w:rsid w:val="00F46325"/>
    <w:rsid w:val="00F47B58"/>
    <w:rsid w:val="00F51049"/>
    <w:rsid w:val="00F53E9C"/>
    <w:rsid w:val="00F5606A"/>
    <w:rsid w:val="00F57AA0"/>
    <w:rsid w:val="00F57AD8"/>
    <w:rsid w:val="00F623BB"/>
    <w:rsid w:val="00F62CD6"/>
    <w:rsid w:val="00F63A3C"/>
    <w:rsid w:val="00F65664"/>
    <w:rsid w:val="00F65A23"/>
    <w:rsid w:val="00F65DE7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7553"/>
    <o:shapelayout v:ext="edit">
      <o:idmap v:ext="edit" data="1"/>
    </o:shapelayout>
  </w:shapeDefaults>
  <w:decimalSymbol w:val=","/>
  <w:listSeparator w:val=";"/>
  <w14:docId w14:val="296511F1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2B6E9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9DD8-0596-44FB-B601-9B8EE038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162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1694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2026-08-14T12:44:00Z</cp:lastPrinted>
  <dcterms:created xsi:type="dcterms:W3CDTF">2026-08-26T11:41:00Z</dcterms:created>
  <dcterms:modified xsi:type="dcterms:W3CDTF">2026-08-26T11:41:00Z</dcterms:modified>
</cp:coreProperties>
</file>